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12A" w:rsidRPr="004B5394" w:rsidRDefault="00B730C7" w:rsidP="00DB26B1">
      <w:pPr>
        <w:pStyle w:val="Wydzial"/>
        <w:tabs>
          <w:tab w:val="left" w:pos="4536"/>
        </w:tabs>
        <w:suppressAutoHyphens/>
        <w:spacing w:line="36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4B5394">
        <w:rPr>
          <w:rFonts w:asciiTheme="minorHAnsi" w:hAnsiTheme="minorHAnsi" w:cstheme="minorHAnsi"/>
          <w:sz w:val="24"/>
          <w:szCs w:val="24"/>
        </w:rPr>
        <w:tab/>
      </w:r>
    </w:p>
    <w:p w:rsidR="0030712A" w:rsidRPr="004B5394" w:rsidRDefault="0030712A" w:rsidP="00DB26B1">
      <w:pPr>
        <w:tabs>
          <w:tab w:val="left" w:pos="4536"/>
        </w:tabs>
        <w:suppressAutoHyphens/>
        <w:spacing w:before="0" w:after="0" w:line="360" w:lineRule="auto"/>
        <w:jc w:val="left"/>
        <w:rPr>
          <w:rFonts w:asciiTheme="minorHAnsi" w:hAnsiTheme="minorHAnsi" w:cstheme="minorHAnsi"/>
          <w:sz w:val="24"/>
          <w:szCs w:val="24"/>
        </w:rPr>
      </w:pPr>
    </w:p>
    <w:p w:rsidR="00736407" w:rsidRPr="004B5394" w:rsidRDefault="00736407" w:rsidP="00DB26B1">
      <w:pPr>
        <w:pStyle w:val="Wydzial"/>
        <w:tabs>
          <w:tab w:val="left" w:pos="4536"/>
        </w:tabs>
        <w:suppressAutoHyphens/>
        <w:spacing w:line="360" w:lineRule="auto"/>
        <w:jc w:val="left"/>
        <w:rPr>
          <w:rFonts w:asciiTheme="minorHAnsi" w:hAnsiTheme="minorHAnsi" w:cstheme="minorHAnsi"/>
          <w:sz w:val="24"/>
          <w:szCs w:val="24"/>
        </w:rPr>
      </w:pPr>
    </w:p>
    <w:p w:rsidR="00736407" w:rsidRPr="004B5394" w:rsidRDefault="00736407" w:rsidP="00DB26B1">
      <w:pPr>
        <w:tabs>
          <w:tab w:val="left" w:pos="4536"/>
        </w:tabs>
        <w:suppressAutoHyphens/>
        <w:spacing w:before="0" w:after="0" w:line="360" w:lineRule="auto"/>
        <w:jc w:val="left"/>
        <w:rPr>
          <w:rFonts w:asciiTheme="minorHAnsi" w:hAnsiTheme="minorHAnsi" w:cstheme="minorHAnsi"/>
          <w:sz w:val="24"/>
          <w:szCs w:val="24"/>
        </w:rPr>
      </w:pPr>
    </w:p>
    <w:p w:rsidR="008E13C7" w:rsidRPr="004B5394" w:rsidRDefault="008E13C7" w:rsidP="00DB26B1">
      <w:pPr>
        <w:tabs>
          <w:tab w:val="left" w:pos="4536"/>
        </w:tabs>
        <w:suppressAutoHyphens/>
        <w:spacing w:before="0" w:after="0" w:line="36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4B5394">
        <w:rPr>
          <w:rFonts w:asciiTheme="minorHAnsi" w:hAnsiTheme="minorHAnsi" w:cstheme="minorHAnsi"/>
          <w:sz w:val="24"/>
          <w:szCs w:val="24"/>
        </w:rPr>
        <w:br/>
      </w:r>
    </w:p>
    <w:p w:rsidR="00850EC1" w:rsidRDefault="00850EC1" w:rsidP="00850EC1">
      <w:pPr>
        <w:suppressAutoHyphens/>
        <w:spacing w:before="0" w:after="0" w:line="360" w:lineRule="auto"/>
        <w:ind w:left="5672" w:firstLine="709"/>
        <w:jc w:val="left"/>
        <w:rPr>
          <w:rFonts w:asciiTheme="minorHAnsi" w:hAnsiTheme="minorHAnsi" w:cstheme="minorBidi"/>
          <w:sz w:val="24"/>
          <w:szCs w:val="24"/>
        </w:rPr>
      </w:pPr>
      <w:r w:rsidRPr="00286E00">
        <w:rPr>
          <w:rFonts w:asciiTheme="minorHAnsi" w:hAnsiTheme="minorHAnsi" w:cstheme="minorBidi"/>
          <w:sz w:val="24"/>
          <w:szCs w:val="24"/>
        </w:rPr>
        <w:t xml:space="preserve">Dębe, </w:t>
      </w:r>
      <w:r>
        <w:rPr>
          <w:rFonts w:asciiTheme="minorHAnsi" w:hAnsiTheme="minorHAnsi" w:cstheme="minorBidi"/>
          <w:sz w:val="24"/>
          <w:szCs w:val="24"/>
        </w:rPr>
        <w:t>17 listopada</w:t>
      </w:r>
      <w:r w:rsidRPr="00286E00">
        <w:rPr>
          <w:rFonts w:asciiTheme="minorHAnsi" w:hAnsiTheme="minorHAnsi" w:cstheme="minorBidi"/>
          <w:sz w:val="24"/>
          <w:szCs w:val="24"/>
        </w:rPr>
        <w:t xml:space="preserve"> 2023 r.</w:t>
      </w:r>
    </w:p>
    <w:p w:rsidR="00A12606" w:rsidRPr="00286E00" w:rsidRDefault="00850EC1" w:rsidP="00850EC1">
      <w:pPr>
        <w:suppressAutoHyphens/>
        <w:spacing w:before="0" w:after="0" w:line="360" w:lineRule="auto"/>
        <w:jc w:val="left"/>
        <w:rPr>
          <w:rFonts w:asciiTheme="minorHAnsi" w:hAnsiTheme="minorHAnsi" w:cstheme="minorBidi"/>
          <w:sz w:val="24"/>
          <w:szCs w:val="24"/>
        </w:rPr>
      </w:pPr>
      <w:r w:rsidRPr="00286E00">
        <w:rPr>
          <w:rFonts w:asciiTheme="minorHAnsi" w:hAnsiTheme="minorHAnsi" w:cstheme="minorBidi"/>
          <w:sz w:val="24"/>
          <w:szCs w:val="24"/>
        </w:rPr>
        <w:t>WA.ZUZ.2.4210.</w:t>
      </w:r>
      <w:r>
        <w:rPr>
          <w:rFonts w:asciiTheme="minorHAnsi" w:hAnsiTheme="minorHAnsi" w:cstheme="minorBidi"/>
          <w:sz w:val="24"/>
          <w:szCs w:val="24"/>
        </w:rPr>
        <w:t>268</w:t>
      </w:r>
      <w:r w:rsidRPr="00286E00">
        <w:rPr>
          <w:rFonts w:asciiTheme="minorHAnsi" w:hAnsiTheme="minorHAnsi" w:cstheme="minorBidi"/>
          <w:sz w:val="24"/>
          <w:szCs w:val="24"/>
        </w:rPr>
        <w:t>.202</w:t>
      </w:r>
      <w:r>
        <w:rPr>
          <w:rFonts w:asciiTheme="minorHAnsi" w:hAnsiTheme="minorHAnsi" w:cstheme="minorBidi"/>
          <w:sz w:val="24"/>
          <w:szCs w:val="24"/>
        </w:rPr>
        <w:t>3</w:t>
      </w:r>
      <w:r w:rsidRPr="00286E00">
        <w:rPr>
          <w:rFonts w:asciiTheme="minorHAnsi" w:hAnsiTheme="minorHAnsi" w:cstheme="minorBidi"/>
          <w:sz w:val="24"/>
          <w:szCs w:val="24"/>
        </w:rPr>
        <w:t>.MP</w:t>
      </w:r>
      <w:r>
        <w:rPr>
          <w:rFonts w:asciiTheme="minorHAnsi" w:hAnsiTheme="minorHAnsi" w:cstheme="minorBidi"/>
          <w:sz w:val="24"/>
          <w:szCs w:val="24"/>
        </w:rPr>
        <w:t>M</w:t>
      </w:r>
    </w:p>
    <w:p w:rsidR="00850EC1" w:rsidRDefault="00850EC1" w:rsidP="00585575">
      <w:pPr>
        <w:suppressAutoHyphens/>
        <w:spacing w:before="0" w:after="0" w:line="360" w:lineRule="auto"/>
        <w:jc w:val="left"/>
        <w:rPr>
          <w:rFonts w:asciiTheme="minorHAnsi" w:hAnsiTheme="minorHAnsi"/>
          <w:b/>
          <w:color w:val="000000" w:themeColor="text1"/>
          <w:sz w:val="24"/>
          <w:szCs w:val="24"/>
        </w:rPr>
      </w:pPr>
    </w:p>
    <w:p w:rsidR="00850EC1" w:rsidRDefault="00850EC1" w:rsidP="00585575">
      <w:pPr>
        <w:suppressAutoHyphens/>
        <w:spacing w:before="0" w:after="0" w:line="360" w:lineRule="auto"/>
        <w:jc w:val="left"/>
        <w:rPr>
          <w:rFonts w:asciiTheme="minorHAnsi" w:hAnsiTheme="minorHAnsi"/>
          <w:b/>
          <w:color w:val="000000" w:themeColor="text1"/>
          <w:sz w:val="24"/>
          <w:szCs w:val="24"/>
        </w:rPr>
      </w:pPr>
    </w:p>
    <w:p w:rsidR="00585575" w:rsidRPr="00286E00" w:rsidRDefault="00585575" w:rsidP="00850EC1">
      <w:pPr>
        <w:suppressAutoHyphens/>
        <w:spacing w:before="0" w:after="0" w:line="360" w:lineRule="auto"/>
        <w:jc w:val="center"/>
        <w:rPr>
          <w:rFonts w:asciiTheme="minorHAnsi" w:hAnsiTheme="minorHAnsi"/>
          <w:b/>
          <w:color w:val="000000" w:themeColor="text1"/>
          <w:sz w:val="24"/>
          <w:szCs w:val="24"/>
        </w:rPr>
      </w:pPr>
      <w:r w:rsidRPr="00286E00">
        <w:rPr>
          <w:rFonts w:asciiTheme="minorHAnsi" w:hAnsiTheme="minorHAnsi"/>
          <w:b/>
          <w:color w:val="000000" w:themeColor="text1"/>
          <w:sz w:val="24"/>
          <w:szCs w:val="24"/>
        </w:rPr>
        <w:t>INFORMACJA</w:t>
      </w:r>
    </w:p>
    <w:p w:rsidR="00850EC1" w:rsidRDefault="00585575" w:rsidP="00850EC1">
      <w:pPr>
        <w:suppressAutoHyphens/>
        <w:spacing w:before="0" w:after="0" w:line="360" w:lineRule="auto"/>
        <w:jc w:val="center"/>
        <w:rPr>
          <w:rFonts w:cs="Calibri"/>
          <w:b/>
          <w:color w:val="000000" w:themeColor="text1"/>
          <w:sz w:val="24"/>
          <w:szCs w:val="24"/>
          <w:lang w:bidi="en-US"/>
        </w:rPr>
      </w:pPr>
      <w:r w:rsidRPr="00286E00">
        <w:rPr>
          <w:rFonts w:cs="Calibri"/>
          <w:b/>
          <w:color w:val="000000" w:themeColor="text1"/>
          <w:sz w:val="24"/>
          <w:szCs w:val="24"/>
          <w:lang w:bidi="en-US"/>
        </w:rPr>
        <w:t>o wszczęciu postępowania administracyjnego</w:t>
      </w:r>
    </w:p>
    <w:p w:rsidR="00850EC1" w:rsidRPr="00286E00" w:rsidRDefault="00850EC1" w:rsidP="00585575">
      <w:pPr>
        <w:suppressAutoHyphens/>
        <w:spacing w:before="0" w:after="0" w:line="360" w:lineRule="auto"/>
        <w:jc w:val="left"/>
        <w:rPr>
          <w:rFonts w:asciiTheme="minorHAnsi" w:hAnsiTheme="minorHAnsi"/>
          <w:b/>
          <w:color w:val="000000" w:themeColor="text1"/>
          <w:sz w:val="24"/>
          <w:szCs w:val="24"/>
        </w:rPr>
      </w:pPr>
    </w:p>
    <w:p w:rsidR="00AE391E" w:rsidRPr="003130A9" w:rsidRDefault="00585575" w:rsidP="003233D2">
      <w:pPr>
        <w:pStyle w:val="Akapitzlist"/>
        <w:spacing w:before="0" w:after="0" w:line="360" w:lineRule="auto"/>
        <w:ind w:left="0"/>
        <w:jc w:val="left"/>
        <w:rPr>
          <w:rFonts w:asciiTheme="minorHAnsi" w:hAnsiTheme="minorHAnsi" w:cstheme="minorHAnsi"/>
          <w:sz w:val="24"/>
          <w:szCs w:val="24"/>
        </w:rPr>
      </w:pPr>
      <w:r w:rsidRPr="003130A9">
        <w:rPr>
          <w:rFonts w:asciiTheme="minorHAnsi" w:hAnsiTheme="minorHAnsi" w:cstheme="minorHAnsi"/>
          <w:color w:val="000000" w:themeColor="text1"/>
          <w:sz w:val="24"/>
          <w:szCs w:val="24"/>
          <w:lang w:eastAsia="pl-PL"/>
        </w:rPr>
        <w:t>Stosownie do treści art. 400 ust. 7 ustawy z dnia 20 lipca 2017 r. Prawo wodne</w:t>
      </w:r>
      <w:r w:rsidRPr="003130A9">
        <w:rPr>
          <w:rFonts w:asciiTheme="minorHAnsi" w:hAnsiTheme="minorHAnsi" w:cstheme="minorHAnsi"/>
          <w:i/>
          <w:color w:val="000000" w:themeColor="text1"/>
          <w:sz w:val="24"/>
          <w:szCs w:val="24"/>
          <w:lang w:eastAsia="pl-PL"/>
        </w:rPr>
        <w:t xml:space="preserve"> </w:t>
      </w:r>
      <w:r w:rsidRPr="003130A9">
        <w:rPr>
          <w:rFonts w:asciiTheme="minorHAnsi" w:hAnsiTheme="minorHAnsi" w:cstheme="minorHAnsi"/>
          <w:color w:val="000000" w:themeColor="text1"/>
          <w:sz w:val="24"/>
          <w:szCs w:val="24"/>
        </w:rPr>
        <w:t>(Dz. U. z 202</w:t>
      </w:r>
      <w:r w:rsidR="00E13F67" w:rsidRPr="003130A9">
        <w:rPr>
          <w:rFonts w:asciiTheme="minorHAnsi" w:hAnsiTheme="minorHAnsi" w:cstheme="minorHAnsi"/>
          <w:color w:val="000000" w:themeColor="text1"/>
          <w:sz w:val="24"/>
          <w:szCs w:val="24"/>
        </w:rPr>
        <w:t>3</w:t>
      </w:r>
      <w:r w:rsidRPr="003130A9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r. poz. </w:t>
      </w:r>
      <w:r w:rsidR="00F36C43" w:rsidRPr="003130A9">
        <w:rPr>
          <w:rFonts w:asciiTheme="minorHAnsi" w:hAnsiTheme="minorHAnsi" w:cstheme="minorHAnsi"/>
          <w:color w:val="000000" w:themeColor="text1"/>
          <w:sz w:val="24"/>
          <w:szCs w:val="24"/>
        </w:rPr>
        <w:t>1478</w:t>
      </w:r>
      <w:r w:rsidR="0059316B" w:rsidRPr="003130A9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ze zm.</w:t>
      </w:r>
      <w:r w:rsidRPr="003130A9">
        <w:rPr>
          <w:rFonts w:asciiTheme="minorHAnsi" w:hAnsiTheme="minorHAnsi" w:cstheme="minorHAnsi"/>
          <w:color w:val="000000" w:themeColor="text1"/>
          <w:sz w:val="24"/>
          <w:szCs w:val="24"/>
        </w:rPr>
        <w:t>)</w:t>
      </w:r>
      <w:r w:rsidRPr="003130A9">
        <w:rPr>
          <w:rFonts w:asciiTheme="minorHAnsi" w:hAnsiTheme="minorHAnsi" w:cstheme="minorHAnsi"/>
          <w:color w:val="000000" w:themeColor="text1"/>
          <w:sz w:val="24"/>
          <w:szCs w:val="24"/>
          <w:lang w:eastAsia="pl-PL"/>
        </w:rPr>
        <w:t>,</w:t>
      </w:r>
      <w:r w:rsidR="009F2558" w:rsidRPr="003130A9">
        <w:rPr>
          <w:rFonts w:asciiTheme="minorHAnsi" w:hAnsiTheme="minorHAnsi" w:cstheme="minorHAnsi"/>
          <w:sz w:val="24"/>
          <w:szCs w:val="24"/>
        </w:rPr>
        <w:br/>
      </w:r>
      <w:r w:rsidR="009F2558" w:rsidRPr="003130A9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 xml:space="preserve">informuję </w:t>
      </w:r>
      <w:r w:rsidR="00B91C18" w:rsidRPr="003130A9">
        <w:rPr>
          <w:rFonts w:asciiTheme="minorHAnsi" w:hAnsiTheme="minorHAnsi" w:cstheme="minorHAnsi"/>
          <w:color w:val="000000" w:themeColor="text1"/>
          <w:sz w:val="24"/>
          <w:szCs w:val="24"/>
        </w:rPr>
        <w:t>o wszczęciu postępowani</w:t>
      </w:r>
      <w:r w:rsidR="009E3ACD" w:rsidRPr="003130A9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a administracyjnego, na </w:t>
      </w:r>
      <w:r w:rsidR="0015158F" w:rsidRPr="003130A9">
        <w:rPr>
          <w:rFonts w:asciiTheme="minorHAnsi" w:hAnsiTheme="minorHAnsi" w:cstheme="minorHAnsi"/>
          <w:color w:val="000000" w:themeColor="text1"/>
          <w:sz w:val="24"/>
          <w:szCs w:val="24"/>
        </w:rPr>
        <w:t>wniosek</w:t>
      </w:r>
      <w:r w:rsidR="003C1BB6" w:rsidRPr="003130A9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z dnia</w:t>
      </w:r>
      <w:r w:rsidR="009E3ACD" w:rsidRPr="003130A9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="008D10EA" w:rsidRPr="003130A9">
        <w:rPr>
          <w:rFonts w:cs="Calibri"/>
          <w:sz w:val="24"/>
          <w:szCs w:val="24"/>
        </w:rPr>
        <w:t>28 lipca</w:t>
      </w:r>
      <w:r w:rsidR="003233D2" w:rsidRPr="003130A9">
        <w:rPr>
          <w:rFonts w:cs="Calibri"/>
          <w:sz w:val="24"/>
          <w:szCs w:val="24"/>
        </w:rPr>
        <w:t xml:space="preserve"> </w:t>
      </w:r>
      <w:r w:rsidR="009550AA" w:rsidRPr="003130A9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2023 r., </w:t>
      </w:r>
      <w:bookmarkStart w:id="0" w:name="_Hlk112930571"/>
      <w:r w:rsidR="007441E1" w:rsidRPr="003130A9">
        <w:rPr>
          <w:rFonts w:asciiTheme="minorHAnsi" w:hAnsiTheme="minorHAnsi" w:cstheme="minorHAnsi"/>
          <w:sz w:val="24"/>
          <w:szCs w:val="24"/>
        </w:rPr>
        <w:t xml:space="preserve">firmy Kwiatkowski Getka Development </w:t>
      </w:r>
      <w:proofErr w:type="spellStart"/>
      <w:r w:rsidR="007441E1" w:rsidRPr="003130A9">
        <w:rPr>
          <w:rFonts w:asciiTheme="minorHAnsi" w:hAnsiTheme="minorHAnsi" w:cstheme="minorHAnsi"/>
          <w:sz w:val="24"/>
          <w:szCs w:val="24"/>
        </w:rPr>
        <w:t>Sp.J</w:t>
      </w:r>
      <w:proofErr w:type="spellEnd"/>
      <w:r w:rsidR="007441E1" w:rsidRPr="003130A9">
        <w:rPr>
          <w:rFonts w:cs="Calibri"/>
          <w:sz w:val="24"/>
          <w:szCs w:val="24"/>
        </w:rPr>
        <w:t>,</w:t>
      </w:r>
      <w:bookmarkEnd w:id="0"/>
      <w:r w:rsidR="007441E1" w:rsidRPr="003130A9">
        <w:rPr>
          <w:rFonts w:cs="Calibri"/>
          <w:sz w:val="24"/>
          <w:szCs w:val="24"/>
        </w:rPr>
        <w:t xml:space="preserve"> </w:t>
      </w:r>
      <w:r w:rsidR="007441E1" w:rsidRPr="003130A9">
        <w:rPr>
          <w:rFonts w:asciiTheme="minorHAnsi" w:hAnsiTheme="minorHAnsi" w:cstheme="minorBidi"/>
          <w:color w:val="000000" w:themeColor="text1"/>
          <w:sz w:val="24"/>
          <w:szCs w:val="24"/>
        </w:rPr>
        <w:t xml:space="preserve"> </w:t>
      </w:r>
      <w:r w:rsidR="003233D2" w:rsidRPr="003130A9">
        <w:rPr>
          <w:rFonts w:asciiTheme="minorHAnsi" w:hAnsiTheme="minorHAnsi" w:cstheme="minorHAnsi"/>
          <w:sz w:val="24"/>
          <w:szCs w:val="24"/>
        </w:rPr>
        <w:t xml:space="preserve"> </w:t>
      </w:r>
      <w:r w:rsidR="009A22FB" w:rsidRPr="003130A9">
        <w:rPr>
          <w:rFonts w:asciiTheme="minorHAnsi" w:eastAsiaTheme="minorEastAsia" w:hAnsiTheme="minorHAnsi" w:cstheme="minorHAnsi"/>
          <w:color w:val="000000" w:themeColor="text1"/>
          <w:sz w:val="24"/>
          <w:szCs w:val="24"/>
        </w:rPr>
        <w:t xml:space="preserve"> </w:t>
      </w:r>
      <w:r w:rsidR="001F6463" w:rsidRPr="003130A9">
        <w:rPr>
          <w:rFonts w:asciiTheme="minorHAnsi" w:eastAsiaTheme="minorEastAsia" w:hAnsiTheme="minorHAnsi" w:cstheme="minorHAnsi"/>
          <w:color w:val="000000" w:themeColor="text1"/>
          <w:sz w:val="24"/>
          <w:szCs w:val="24"/>
        </w:rPr>
        <w:t xml:space="preserve">w sprawie </w:t>
      </w:r>
      <w:r w:rsidR="009550AA" w:rsidRPr="003130A9">
        <w:rPr>
          <w:rFonts w:asciiTheme="minorHAnsi" w:hAnsiTheme="minorHAnsi" w:cstheme="minorHAnsi"/>
          <w:sz w:val="24"/>
          <w:szCs w:val="24"/>
        </w:rPr>
        <w:t xml:space="preserve">udzielenia pozwolenia wodnoprawnego </w:t>
      </w:r>
      <w:bookmarkStart w:id="1" w:name="_Hlk137460549"/>
      <w:r w:rsidR="009550AA" w:rsidRPr="003130A9">
        <w:rPr>
          <w:rFonts w:asciiTheme="minorHAnsi" w:hAnsiTheme="minorHAnsi" w:cstheme="minorHAnsi"/>
          <w:sz w:val="24"/>
          <w:szCs w:val="24"/>
        </w:rPr>
        <w:t>na</w:t>
      </w:r>
      <w:bookmarkEnd w:id="1"/>
      <w:r w:rsidR="003233D2" w:rsidRPr="003130A9">
        <w:rPr>
          <w:rFonts w:cs="Calibri"/>
          <w:sz w:val="24"/>
          <w:szCs w:val="24"/>
        </w:rPr>
        <w:t xml:space="preserve"> lokalizowanie na obszarze szczególnego zagrożenia powodzią</w:t>
      </w:r>
      <w:r w:rsidR="0054616D" w:rsidRPr="003130A9">
        <w:rPr>
          <w:rFonts w:cs="Calibri"/>
          <w:sz w:val="24"/>
          <w:szCs w:val="24"/>
        </w:rPr>
        <w:t xml:space="preserve"> </w:t>
      </w:r>
      <w:r w:rsidR="003233D2" w:rsidRPr="003130A9">
        <w:rPr>
          <w:rFonts w:cs="Calibri"/>
          <w:sz w:val="24"/>
          <w:szCs w:val="24"/>
        </w:rPr>
        <w:t xml:space="preserve">nowych obiektów budowlanych tj. </w:t>
      </w:r>
      <w:r w:rsidR="008D10EA" w:rsidRPr="003130A9">
        <w:rPr>
          <w:sz w:val="24"/>
          <w:szCs w:val="24"/>
        </w:rPr>
        <w:t xml:space="preserve">sieci wodociągowej Dz 110 wraz z przyłączami na terenie </w:t>
      </w:r>
      <w:r w:rsidR="008D10EA" w:rsidRPr="003130A9">
        <w:rPr>
          <w:rFonts w:cstheme="minorHAnsi"/>
          <w:color w:val="333333"/>
          <w:sz w:val="24"/>
          <w:szCs w:val="24"/>
          <w:shd w:val="clear" w:color="auto" w:fill="FFFFFF"/>
        </w:rPr>
        <w:t xml:space="preserve">działek </w:t>
      </w:r>
      <w:r w:rsidR="008D10EA" w:rsidRPr="003130A9">
        <w:rPr>
          <w:sz w:val="24"/>
          <w:szCs w:val="24"/>
        </w:rPr>
        <w:t>o nr ew. 45/27, 45/26 obręb 0019 Słopsk, gm.  Zabrodzie, powiat wyszkowski</w:t>
      </w:r>
      <w:r w:rsidR="00850EC1">
        <w:rPr>
          <w:rFonts w:cs="Calibri"/>
          <w:bCs/>
          <w:sz w:val="24"/>
          <w:szCs w:val="24"/>
        </w:rPr>
        <w:t>.</w:t>
      </w:r>
    </w:p>
    <w:p w:rsidR="002C0EBB" w:rsidRPr="0003761A" w:rsidRDefault="002C0EBB" w:rsidP="009550AA">
      <w:pPr>
        <w:spacing w:before="0" w:after="0" w:line="360" w:lineRule="auto"/>
        <w:jc w:val="left"/>
        <w:rPr>
          <w:rFonts w:asciiTheme="minorHAnsi" w:eastAsia="Lato" w:hAnsiTheme="minorHAnsi" w:cstheme="minorHAnsi"/>
          <w:b/>
          <w:bCs/>
          <w:color w:val="002060"/>
          <w:sz w:val="24"/>
          <w:szCs w:val="24"/>
        </w:rPr>
      </w:pPr>
    </w:p>
    <w:p w:rsidR="00422EDE" w:rsidRPr="0003761A" w:rsidRDefault="00422EDE" w:rsidP="451015A9">
      <w:pPr>
        <w:rPr>
          <w:rFonts w:eastAsia="Calibri" w:cs="Calibri"/>
          <w:sz w:val="24"/>
          <w:szCs w:val="24"/>
          <w:highlight w:val="yellow"/>
        </w:rPr>
      </w:pPr>
    </w:p>
    <w:sectPr w:rsidR="00422EDE" w:rsidRPr="0003761A" w:rsidSect="00D35B1F">
      <w:headerReference w:type="default" r:id="rId11"/>
      <w:footerReference w:type="default" r:id="rId12"/>
      <w:headerReference w:type="first" r:id="rId13"/>
      <w:footerReference w:type="first" r:id="rId14"/>
      <w:pgSz w:w="11906" w:h="16838" w:code="9"/>
      <w:pgMar w:top="1701" w:right="991" w:bottom="1134" w:left="1134" w:header="0" w:footer="26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7899" w:rsidRDefault="00727899" w:rsidP="00BA6736">
      <w:r>
        <w:separator/>
      </w:r>
    </w:p>
  </w:endnote>
  <w:endnote w:type="continuationSeparator" w:id="0">
    <w:p w:rsidR="00727899" w:rsidRDefault="00727899" w:rsidP="00BA6736">
      <w:r>
        <w:continuationSeparator/>
      </w:r>
    </w:p>
  </w:endnote>
  <w:endnote w:type="continuationNotice" w:id="1">
    <w:p w:rsidR="00727899" w:rsidRDefault="00727899">
      <w:pPr>
        <w:spacing w:before="0" w:after="0" w:line="240" w:lineRule="auto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Klavika Basic Ligh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Lato">
    <w:altName w:val="Segoe UI"/>
    <w:charset w:val="00"/>
    <w:family w:val="swiss"/>
    <w:pitch w:val="variable"/>
    <w:sig w:usb0="E10002FF" w:usb1="5000ECFF" w:usb2="0000002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6407" w:rsidRDefault="000E01BA" w:rsidP="00D6266F">
    <w:pPr>
      <w:pStyle w:val="Stopka"/>
      <w:spacing w:before="0" w:after="0"/>
      <w:jc w:val="center"/>
      <w:rPr>
        <w:color w:val="1F497D"/>
      </w:rPr>
    </w:pPr>
    <w:r w:rsidRPr="000E01BA"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47" o:spid="_x0000_s1026" type="#_x0000_t32" style="position:absolute;left:0;text-align:left;margin-left:-1542.65pt;margin-top:-4.6pt;width:8004pt;height:.8pt;z-index:251655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" strokecolor="#1f497d"/>
      </w:pict>
    </w:r>
    <w:r w:rsidR="00736407" w:rsidRPr="00946C62">
      <w:rPr>
        <w:color w:val="1F497D"/>
      </w:rPr>
      <w:t>Państwowe Gospodarstwo Wodne Wody Polskie</w:t>
    </w:r>
  </w:p>
  <w:p w:rsidR="00736407" w:rsidRPr="00946C62" w:rsidRDefault="000E01BA" w:rsidP="00D6266F">
    <w:pPr>
      <w:pStyle w:val="Stopka"/>
      <w:spacing w:before="0" w:after="0"/>
      <w:jc w:val="center"/>
      <w:rPr>
        <w:color w:val="1F497D"/>
      </w:rPr>
    </w:pPr>
    <w:r w:rsidRPr="000E01BA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48" o:spid="_x0000_s1031" type="#_x0000_t202" style="position:absolute;left:0;text-align:left;margin-left:455.6pt;margin-top:1.5pt;width:14.2pt;height:38.25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" strokecolor="white">
          <v:textbox>
            <w:txbxContent>
              <w:p w:rsidR="00736407" w:rsidRDefault="000E01BA" w:rsidP="00D6266F">
                <w:r>
                  <w:fldChar w:fldCharType="begin"/>
                </w:r>
                <w:r w:rsidR="002F7012">
                  <w:instrText xml:space="preserve"> PAGE   \* MERGEFORMAT </w:instrText>
                </w:r>
                <w:r>
                  <w:fldChar w:fldCharType="separate"/>
                </w:r>
                <w:r w:rsidR="004504CE">
                  <w:rPr>
                    <w:noProof/>
                  </w:rPr>
                  <w:t>2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</v:shape>
      </w:pict>
    </w:r>
    <w:r w:rsidR="00736407">
      <w:rPr>
        <w:noProof/>
        <w:color w:val="1F497D"/>
      </w:rPr>
      <w:t>Zarząd Zlewni</w:t>
    </w:r>
    <w:r w:rsidR="00736407">
      <w:rPr>
        <w:color w:val="1F497D"/>
      </w:rPr>
      <w:t xml:space="preserve"> w Dębem</w:t>
    </w:r>
    <w:r w:rsidR="00736407" w:rsidRPr="00946C62">
      <w:rPr>
        <w:color w:val="1F497D"/>
      </w:rPr>
      <w:t xml:space="preserve">, </w:t>
    </w:r>
    <w:r w:rsidR="00736407">
      <w:rPr>
        <w:color w:val="1F497D"/>
      </w:rPr>
      <w:t>Dębe, 05-140 Serock</w:t>
    </w:r>
  </w:p>
  <w:p w:rsidR="00736407" w:rsidRPr="00D6266F" w:rsidRDefault="00736407" w:rsidP="00D6266F">
    <w:pPr>
      <w:pStyle w:val="Stopka"/>
      <w:spacing w:before="0" w:after="0"/>
      <w:jc w:val="center"/>
      <w:rPr>
        <w:color w:val="1F497D"/>
        <w:lang w:val="en-US"/>
      </w:rPr>
    </w:pPr>
    <w:r>
      <w:rPr>
        <w:color w:val="1F497D"/>
        <w:lang w:val="en-US"/>
      </w:rPr>
      <w:t>t</w:t>
    </w:r>
    <w:r w:rsidRPr="00946C62">
      <w:rPr>
        <w:color w:val="1F497D"/>
        <w:lang w:val="en-US"/>
      </w:rPr>
      <w:t>el.</w:t>
    </w:r>
    <w:r>
      <w:rPr>
        <w:color w:val="1F497D"/>
        <w:lang w:val="en-US"/>
      </w:rPr>
      <w:t xml:space="preserve">: +48 (22) 782 30 00 | </w:t>
    </w:r>
    <w:proofErr w:type="spellStart"/>
    <w:r>
      <w:rPr>
        <w:color w:val="1F497D"/>
        <w:lang w:val="en-US"/>
      </w:rPr>
      <w:t>faks</w:t>
    </w:r>
    <w:proofErr w:type="spellEnd"/>
    <w:r>
      <w:rPr>
        <w:color w:val="1F497D"/>
        <w:lang w:val="en-US"/>
      </w:rPr>
      <w:t>: +48 (22) 782 07 01 | e-mail: zz-debe</w:t>
    </w:r>
    <w:r w:rsidRPr="00946C62">
      <w:rPr>
        <w:color w:val="1F497D"/>
        <w:lang w:val="en-US"/>
      </w:rPr>
      <w:t>@wody.gov.pl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6407" w:rsidRDefault="000E01BA" w:rsidP="00782934">
    <w:pPr>
      <w:pStyle w:val="Stopka"/>
      <w:spacing w:before="0" w:after="0"/>
      <w:jc w:val="center"/>
      <w:rPr>
        <w:color w:val="1F497D"/>
      </w:rPr>
    </w:pPr>
    <w:r w:rsidRPr="000E01BA"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30" type="#_x0000_t32" style="position:absolute;left:0;text-align:left;margin-left:-1542.65pt;margin-top:-4.6pt;width:8004pt;height:.8pt;z-index: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" strokecolor="#1f497d"/>
      </w:pict>
    </w:r>
    <w:r w:rsidR="00736407" w:rsidRPr="00946C62">
      <w:rPr>
        <w:color w:val="1F497D"/>
      </w:rPr>
      <w:t>Państwowe Gospodarstwo Wodne Wody Polskie</w:t>
    </w:r>
  </w:p>
  <w:p w:rsidR="00736407" w:rsidRPr="00946C62" w:rsidRDefault="000E01BA" w:rsidP="00782934">
    <w:pPr>
      <w:pStyle w:val="Stopka"/>
      <w:spacing w:before="0" w:after="0"/>
      <w:jc w:val="center"/>
      <w:rPr>
        <w:color w:val="1F497D"/>
      </w:rPr>
    </w:pPr>
    <w:r w:rsidRPr="000E01BA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left:0;text-align:left;margin-left:455.6pt;margin-top:1.5pt;width:14.2pt;height:38.2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" strokecolor="white">
          <v:textbox>
            <w:txbxContent>
              <w:p w:rsidR="00736407" w:rsidRDefault="00736407" w:rsidP="00782934"/>
            </w:txbxContent>
          </v:textbox>
        </v:shape>
      </w:pict>
    </w:r>
    <w:r w:rsidR="00736407">
      <w:rPr>
        <w:noProof/>
        <w:color w:val="1F497D"/>
      </w:rPr>
      <w:t>Zarząd Zlewni</w:t>
    </w:r>
    <w:r w:rsidR="00736407">
      <w:rPr>
        <w:color w:val="1F497D"/>
      </w:rPr>
      <w:t xml:space="preserve"> w Dębem</w:t>
    </w:r>
    <w:r w:rsidR="00736407" w:rsidRPr="00946C62">
      <w:rPr>
        <w:color w:val="1F497D"/>
      </w:rPr>
      <w:t xml:space="preserve">, </w:t>
    </w:r>
    <w:r w:rsidR="00736407">
      <w:rPr>
        <w:color w:val="1F497D"/>
      </w:rPr>
      <w:t>Dębe, 05-140 Serock</w:t>
    </w:r>
  </w:p>
  <w:p w:rsidR="00736407" w:rsidRPr="00782934" w:rsidRDefault="00736407" w:rsidP="00782934">
    <w:pPr>
      <w:pStyle w:val="Stopka"/>
      <w:spacing w:before="0" w:after="0"/>
      <w:jc w:val="center"/>
      <w:rPr>
        <w:color w:val="1F497D"/>
        <w:lang w:val="en-US"/>
      </w:rPr>
    </w:pPr>
    <w:r>
      <w:rPr>
        <w:color w:val="1F497D"/>
        <w:lang w:val="en-US"/>
      </w:rPr>
      <w:t>t</w:t>
    </w:r>
    <w:r w:rsidRPr="00946C62">
      <w:rPr>
        <w:color w:val="1F497D"/>
        <w:lang w:val="en-US"/>
      </w:rPr>
      <w:t>el.</w:t>
    </w:r>
    <w:r>
      <w:rPr>
        <w:color w:val="1F497D"/>
        <w:lang w:val="en-US"/>
      </w:rPr>
      <w:t>: +48 (22) 782 30 00 | e-mail: zz-debe</w:t>
    </w:r>
    <w:r w:rsidRPr="00946C62">
      <w:rPr>
        <w:color w:val="1F497D"/>
        <w:lang w:val="en-US"/>
      </w:rPr>
      <w:t>@wody.gov.pl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7899" w:rsidRDefault="00727899" w:rsidP="00BA6736">
      <w:r>
        <w:separator/>
      </w:r>
    </w:p>
  </w:footnote>
  <w:footnote w:type="continuationSeparator" w:id="0">
    <w:p w:rsidR="00727899" w:rsidRDefault="00727899" w:rsidP="00BA6736">
      <w:r>
        <w:continuationSeparator/>
      </w:r>
    </w:p>
  </w:footnote>
  <w:footnote w:type="continuationNotice" w:id="1">
    <w:p w:rsidR="00727899" w:rsidRDefault="00727899">
      <w:pPr>
        <w:spacing w:before="0" w:after="0" w:line="240" w:lineRule="auto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6407" w:rsidRDefault="00736407" w:rsidP="000B20D3">
    <w:pPr>
      <w:pStyle w:val="Nagwek"/>
      <w:spacing w:before="0" w:after="0"/>
    </w:pPr>
  </w:p>
  <w:p w:rsidR="00736407" w:rsidRDefault="00736407" w:rsidP="000B20D3">
    <w:pPr>
      <w:pStyle w:val="Nagwek"/>
      <w:spacing w:before="0" w:after="0"/>
    </w:pPr>
  </w:p>
  <w:p w:rsidR="00736407" w:rsidRDefault="00736407" w:rsidP="000B20D3">
    <w:pPr>
      <w:pStyle w:val="Nagwek"/>
      <w:spacing w:before="0" w:after="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6407" w:rsidRDefault="000E01BA">
    <w:pPr>
      <w:pStyle w:val="Nagwek"/>
    </w:pPr>
    <w:r>
      <w:rPr>
        <w:noProof/>
        <w:lang w:eastAsia="pl-PL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2" o:spid="_x0000_s1027" type="#_x0000_t202" style="position:absolute;left:0;text-align:left;margin-left:-.75pt;margin-top:105.3pt;width:118.2pt;height:106.05pt;z-index:-251657216;visibility:visible;mso-wrap-distance-top:3.6pt;mso-wrap-distance-bottom: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" filled="f" stroked="f">
          <v:textbox inset="0,0,0,0">
            <w:txbxContent>
              <w:p w:rsidR="00736407" w:rsidRDefault="00736407" w:rsidP="00AE4ADB">
                <w:pPr>
                  <w:spacing w:before="0" w:after="0"/>
                  <w:jc w:val="center"/>
                  <w:rPr>
                    <w:rFonts w:ascii="Lato" w:hAnsi="Lato"/>
                    <w:b/>
                    <w:sz w:val="22"/>
                    <w:szCs w:val="22"/>
                  </w:rPr>
                </w:pPr>
                <w:r>
                  <w:rPr>
                    <w:rFonts w:ascii="Lato" w:hAnsi="Lato"/>
                    <w:b/>
                    <w:sz w:val="22"/>
                    <w:szCs w:val="22"/>
                  </w:rPr>
                  <w:t>Państwowe Gospodarstwo Wodne Wody Polskie</w:t>
                </w:r>
              </w:p>
              <w:p w:rsidR="00736407" w:rsidRDefault="00736407" w:rsidP="00F2366B">
                <w:pPr>
                  <w:spacing w:before="0" w:after="0"/>
                  <w:jc w:val="center"/>
                  <w:rPr>
                    <w:rFonts w:ascii="Lato" w:hAnsi="Lato"/>
                    <w:b/>
                    <w:sz w:val="22"/>
                    <w:szCs w:val="22"/>
                  </w:rPr>
                </w:pPr>
                <w:r>
                  <w:rPr>
                    <w:rFonts w:ascii="Lato" w:hAnsi="Lato"/>
                    <w:b/>
                    <w:sz w:val="22"/>
                    <w:szCs w:val="22"/>
                  </w:rPr>
                  <w:t xml:space="preserve">Dyrektor </w:t>
                </w:r>
              </w:p>
              <w:p w:rsidR="00736407" w:rsidRDefault="00736407" w:rsidP="00F2366B">
                <w:pPr>
                  <w:spacing w:before="0" w:after="0"/>
                  <w:jc w:val="center"/>
                  <w:rPr>
                    <w:rFonts w:ascii="Lato" w:hAnsi="Lato"/>
                    <w:b/>
                    <w:sz w:val="22"/>
                    <w:szCs w:val="22"/>
                  </w:rPr>
                </w:pPr>
                <w:r>
                  <w:rPr>
                    <w:rFonts w:ascii="Lato" w:hAnsi="Lato"/>
                    <w:b/>
                    <w:sz w:val="22"/>
                    <w:szCs w:val="22"/>
                  </w:rPr>
                  <w:t xml:space="preserve">Zarządu Zlewni </w:t>
                </w:r>
              </w:p>
              <w:p w:rsidR="00736407" w:rsidRPr="00D6266F" w:rsidRDefault="00736407" w:rsidP="00F2366B">
                <w:pPr>
                  <w:spacing w:before="0" w:after="0"/>
                  <w:jc w:val="center"/>
                  <w:rPr>
                    <w:rFonts w:ascii="Lato" w:hAnsi="Lato"/>
                    <w:b/>
                    <w:sz w:val="22"/>
                    <w:szCs w:val="22"/>
                  </w:rPr>
                </w:pPr>
                <w:r>
                  <w:rPr>
                    <w:rFonts w:ascii="Lato" w:hAnsi="Lato"/>
                    <w:b/>
                    <w:sz w:val="22"/>
                    <w:szCs w:val="22"/>
                  </w:rPr>
                  <w:t>w Dębem</w:t>
                </w:r>
              </w:p>
            </w:txbxContent>
          </v:textbox>
        </v:shape>
      </w:pict>
    </w: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8" type="#_x0000_t75" style="position:absolute;left:0;text-align:left;margin-left:36.3pt;margin-top:51pt;width:46.5pt;height:46.5pt;z-index:-251656192" fillcolor="window">
          <v:imagedata r:id="rId1" o:title=""/>
        </v:shape>
        <o:OLEObject Type="Embed" ProgID="Word.Picture.8" ShapeID="_x0000_s1028" DrawAspect="Content" ObjectID="_1764404159" r:id="rId2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93699"/>
    <w:multiLevelType w:val="hybridMultilevel"/>
    <w:tmpl w:val="559009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2C5BB6"/>
    <w:multiLevelType w:val="hybridMultilevel"/>
    <w:tmpl w:val="39EA10D4"/>
    <w:lvl w:ilvl="0" w:tplc="E0580CB4">
      <w:start w:val="1"/>
      <w:numFmt w:val="upperRoman"/>
      <w:lvlText w:val="%1."/>
      <w:lvlJc w:val="right"/>
      <w:pPr>
        <w:ind w:left="720" w:hanging="360"/>
      </w:pPr>
      <w:rPr>
        <w:rFonts w:ascii="Calibri" w:eastAsia="Times New Roman" w:hAnsi="Calibri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F27AEA"/>
    <w:multiLevelType w:val="hybridMultilevel"/>
    <w:tmpl w:val="B698979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4967C35"/>
    <w:multiLevelType w:val="hybridMultilevel"/>
    <w:tmpl w:val="306C2C6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191F60FD"/>
    <w:multiLevelType w:val="hybridMultilevel"/>
    <w:tmpl w:val="4866E20A"/>
    <w:lvl w:ilvl="0" w:tplc="04150019">
      <w:start w:val="1"/>
      <w:numFmt w:val="lowerLetter"/>
      <w:lvlText w:val="%1."/>
      <w:lvlJc w:val="left"/>
      <w:pPr>
        <w:ind w:left="144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5">
    <w:nsid w:val="19CB26D8"/>
    <w:multiLevelType w:val="hybridMultilevel"/>
    <w:tmpl w:val="4F4436FC"/>
    <w:lvl w:ilvl="0" w:tplc="C0DC2A6E">
      <w:start w:val="1"/>
      <w:numFmt w:val="decimal"/>
      <w:pStyle w:val="11Numbering"/>
      <w:lvlText w:val="%1."/>
      <w:lvlJc w:val="left"/>
      <w:pPr>
        <w:ind w:left="700" w:hanging="360"/>
      </w:pPr>
      <w:rPr>
        <w:rFonts w:ascii="Calibri" w:hAnsi="Calibri" w:cs="Times New Roman" w:hint="default"/>
        <w:b w:val="0"/>
        <w:i w:val="0"/>
        <w:color w:val="auto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D2831FD"/>
    <w:multiLevelType w:val="hybridMultilevel"/>
    <w:tmpl w:val="F140C77E"/>
    <w:lvl w:ilvl="0" w:tplc="0415000F">
      <w:start w:val="1"/>
      <w:numFmt w:val="decimal"/>
      <w:lvlText w:val="%1."/>
      <w:lvlJc w:val="left"/>
      <w:pPr>
        <w:ind w:left="644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7">
    <w:nsid w:val="205342FB"/>
    <w:multiLevelType w:val="multilevel"/>
    <w:tmpl w:val="1DFA73BA"/>
    <w:styleLink w:val="ListaeXant"/>
    <w:lvl w:ilvl="0">
      <w:start w:val="1"/>
      <w:numFmt w:val="decimal"/>
      <w:lvlText w:val="%1."/>
      <w:lvlJc w:val="left"/>
      <w:pPr>
        <w:ind w:left="360" w:hanging="360"/>
      </w:pPr>
      <w:rPr>
        <w:rFonts w:ascii="Calibri" w:hAnsi="Calibri" w:cs="Times New Roman" w:hint="default"/>
        <w:color w:val="auto"/>
        <w:sz w:val="28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/>
      </w:rPr>
    </w:lvl>
  </w:abstractNum>
  <w:abstractNum w:abstractNumId="8">
    <w:nsid w:val="24935E5A"/>
    <w:multiLevelType w:val="hybridMultilevel"/>
    <w:tmpl w:val="0B64704E"/>
    <w:lvl w:ilvl="0" w:tplc="D8A82CAC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9D75270"/>
    <w:multiLevelType w:val="hybridMultilevel"/>
    <w:tmpl w:val="544AFE3A"/>
    <w:lvl w:ilvl="0" w:tplc="4678EA14">
      <w:start w:val="1"/>
      <w:numFmt w:val="bullet"/>
      <w:pStyle w:val="a"/>
      <w:lvlText w:val=""/>
      <w:lvlJc w:val="left"/>
      <w:pPr>
        <w:ind w:left="1630" w:hanging="360"/>
      </w:pPr>
      <w:rPr>
        <w:rFonts w:ascii="Symbol" w:hAnsi="Symbol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35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07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79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51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23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95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67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390" w:hanging="180"/>
      </w:pPr>
      <w:rPr>
        <w:rFonts w:cs="Times New Roman"/>
      </w:rPr>
    </w:lvl>
  </w:abstractNum>
  <w:abstractNum w:abstractNumId="10">
    <w:nsid w:val="2A1F2E8E"/>
    <w:multiLevelType w:val="hybridMultilevel"/>
    <w:tmpl w:val="0DCCBF56"/>
    <w:lvl w:ilvl="0" w:tplc="CA36F290">
      <w:start w:val="1"/>
      <w:numFmt w:val="decimal"/>
      <w:pStyle w:val="numerowanie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36E11A27"/>
    <w:multiLevelType w:val="hybridMultilevel"/>
    <w:tmpl w:val="AC1C2326"/>
    <w:lvl w:ilvl="0" w:tplc="84402436">
      <w:start w:val="1"/>
      <w:numFmt w:val="decimal"/>
      <w:lvlText w:val="%1."/>
      <w:lvlJc w:val="left"/>
      <w:pPr>
        <w:ind w:left="644" w:hanging="360"/>
      </w:pPr>
      <w:rPr>
        <w:rFonts w:eastAsia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12">
    <w:nsid w:val="37295E0B"/>
    <w:multiLevelType w:val="hybridMultilevel"/>
    <w:tmpl w:val="0E763BF0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>
    <w:nsid w:val="38997A7C"/>
    <w:multiLevelType w:val="hybridMultilevel"/>
    <w:tmpl w:val="73249098"/>
    <w:lvl w:ilvl="0" w:tplc="0415000F">
      <w:start w:val="1"/>
      <w:numFmt w:val="decimal"/>
      <w:lvlText w:val="%1."/>
      <w:lvlJc w:val="left"/>
      <w:pPr>
        <w:tabs>
          <w:tab w:val="num" w:pos="862"/>
        </w:tabs>
        <w:ind w:left="862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  <w:rPr>
        <w:rFonts w:cs="Times New Roman"/>
      </w:rPr>
    </w:lvl>
  </w:abstractNum>
  <w:abstractNum w:abstractNumId="14">
    <w:nsid w:val="3AB9190E"/>
    <w:multiLevelType w:val="hybridMultilevel"/>
    <w:tmpl w:val="DF60FE92"/>
    <w:lvl w:ilvl="0" w:tplc="B2364CFA">
      <w:start w:val="1"/>
      <w:numFmt w:val="bullet"/>
      <w:pStyle w:val="punktor3poziom"/>
      <w:lvlText w:val=""/>
      <w:lvlJc w:val="left"/>
      <w:pPr>
        <w:ind w:left="2700" w:hanging="360"/>
      </w:pPr>
      <w:rPr>
        <w:rFonts w:ascii="Symbol" w:hAnsi="Symbol" w:hint="default"/>
        <w:color w:val="0087CD"/>
      </w:rPr>
    </w:lvl>
    <w:lvl w:ilvl="1" w:tplc="0415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15">
    <w:nsid w:val="3D826938"/>
    <w:multiLevelType w:val="hybridMultilevel"/>
    <w:tmpl w:val="A3242DBE"/>
    <w:lvl w:ilvl="0" w:tplc="04150019">
      <w:start w:val="1"/>
      <w:numFmt w:val="lowerLetter"/>
      <w:lvlText w:val="%1."/>
      <w:lvlJc w:val="left"/>
      <w:pPr>
        <w:ind w:left="144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6">
    <w:nsid w:val="3FEA3FE8"/>
    <w:multiLevelType w:val="multilevel"/>
    <w:tmpl w:val="37E23EFC"/>
    <w:lvl w:ilvl="0">
      <w:start w:val="1"/>
      <w:numFmt w:val="decimal"/>
      <w:lvlText w:val="%1."/>
      <w:lvlJc w:val="left"/>
      <w:pPr>
        <w:ind w:left="644" w:hanging="360"/>
      </w:pPr>
      <w:rPr>
        <w:rFonts w:cs="Times New Roman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79B48C1"/>
    <w:multiLevelType w:val="multilevel"/>
    <w:tmpl w:val="31A84FCE"/>
    <w:styleLink w:val="eXant2"/>
    <w:lvl w:ilvl="0">
      <w:start w:val="1"/>
      <w:numFmt w:val="decimal"/>
      <w:lvlText w:val="%1."/>
      <w:lvlJc w:val="left"/>
      <w:pPr>
        <w:tabs>
          <w:tab w:val="num" w:pos="340"/>
        </w:tabs>
        <w:ind w:left="720" w:hanging="720"/>
      </w:pPr>
      <w:rPr>
        <w:rFonts w:ascii="Calibri" w:hAnsi="Calibri" w:cs="Times New Roman" w:hint="default"/>
        <w:b/>
        <w:color w:val="auto"/>
        <w:sz w:val="28"/>
      </w:rPr>
    </w:lvl>
    <w:lvl w:ilvl="1">
      <w:start w:val="1"/>
      <w:numFmt w:val="decimal"/>
      <w:lvlText w:val="%1.%2"/>
      <w:lvlJc w:val="left"/>
      <w:pPr>
        <w:tabs>
          <w:tab w:val="num" w:pos="1021"/>
        </w:tabs>
        <w:ind w:left="720" w:hanging="720"/>
      </w:pPr>
      <w:rPr>
        <w:rFonts w:ascii="Calibri" w:hAnsi="Calibri" w:cs="Times New Roman" w:hint="default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 w:hint="default"/>
      </w:rPr>
    </w:lvl>
  </w:abstractNum>
  <w:abstractNum w:abstractNumId="18">
    <w:nsid w:val="47B7788C"/>
    <w:multiLevelType w:val="multilevel"/>
    <w:tmpl w:val="9C1EC24A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cs="Times New Roman"/>
      </w:r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/>
      </w:rPr>
    </w:lvl>
  </w:abstractNum>
  <w:abstractNum w:abstractNumId="19">
    <w:nsid w:val="4CDD069F"/>
    <w:multiLevelType w:val="hybridMultilevel"/>
    <w:tmpl w:val="07E4079A"/>
    <w:lvl w:ilvl="0" w:tplc="839ED0A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50B871B5"/>
    <w:multiLevelType w:val="hybridMultilevel"/>
    <w:tmpl w:val="BF64E966"/>
    <w:lvl w:ilvl="0" w:tplc="6B1A510C">
      <w:start w:val="1"/>
      <w:numFmt w:val="lowerLetter"/>
      <w:lvlText w:val="%1.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52110C87"/>
    <w:multiLevelType w:val="hybridMultilevel"/>
    <w:tmpl w:val="9B48C3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2357AED"/>
    <w:multiLevelType w:val="hybridMultilevel"/>
    <w:tmpl w:val="5CA823C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55E90866"/>
    <w:multiLevelType w:val="hybridMultilevel"/>
    <w:tmpl w:val="E87201D4"/>
    <w:lvl w:ilvl="0" w:tplc="0415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4">
    <w:nsid w:val="5A5D750C"/>
    <w:multiLevelType w:val="hybridMultilevel"/>
    <w:tmpl w:val="4BA67D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B7A2274"/>
    <w:multiLevelType w:val="multilevel"/>
    <w:tmpl w:val="AD2C02BE"/>
    <w:lvl w:ilvl="0">
      <w:start w:val="1"/>
      <w:numFmt w:val="upperRoman"/>
      <w:lvlText w:val="%1."/>
      <w:lvlJc w:val="right"/>
      <w:pPr>
        <w:ind w:left="720" w:hanging="360"/>
      </w:pPr>
      <w:rPr>
        <w:rFonts w:cs="Times New Roman"/>
        <w:b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360"/>
      </w:pPr>
      <w:rPr>
        <w:rFonts w:cs="Times New Roman" w:hint="default"/>
        <w:strike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cs="Times New Roman" w:hint="default"/>
      </w:rPr>
    </w:lvl>
  </w:abstractNum>
  <w:abstractNum w:abstractNumId="26">
    <w:nsid w:val="5E244B87"/>
    <w:multiLevelType w:val="hybridMultilevel"/>
    <w:tmpl w:val="6002B0E6"/>
    <w:lvl w:ilvl="0" w:tplc="04150019">
      <w:start w:val="1"/>
      <w:numFmt w:val="lowerLetter"/>
      <w:lvlText w:val="%1."/>
      <w:lvlJc w:val="left"/>
      <w:pPr>
        <w:ind w:left="144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7">
    <w:nsid w:val="5EAE0F45"/>
    <w:multiLevelType w:val="hybridMultilevel"/>
    <w:tmpl w:val="DEBA00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6B750ED"/>
    <w:multiLevelType w:val="hybridMultilevel"/>
    <w:tmpl w:val="40A2F76C"/>
    <w:lvl w:ilvl="0" w:tplc="34225D50">
      <w:start w:val="1"/>
      <w:numFmt w:val="upperRoman"/>
      <w:lvlText w:val="%1."/>
      <w:lvlJc w:val="left"/>
      <w:pPr>
        <w:ind w:left="1429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>
    <w:nsid w:val="6C8B5FC6"/>
    <w:multiLevelType w:val="hybridMultilevel"/>
    <w:tmpl w:val="CE9CCB9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6D412061"/>
    <w:multiLevelType w:val="multilevel"/>
    <w:tmpl w:val="93385142"/>
    <w:lvl w:ilvl="0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 w:hint="default"/>
      </w:rPr>
    </w:lvl>
  </w:abstractNum>
  <w:abstractNum w:abstractNumId="31">
    <w:nsid w:val="6EC9520C"/>
    <w:multiLevelType w:val="hybridMultilevel"/>
    <w:tmpl w:val="B5D89554"/>
    <w:lvl w:ilvl="0" w:tplc="B6B6D67C">
      <w:start w:val="1"/>
      <w:numFmt w:val="lowerLetter"/>
      <w:pStyle w:val="a0"/>
      <w:lvlText w:val="%1."/>
      <w:lvlJc w:val="left"/>
      <w:pPr>
        <w:ind w:left="2582" w:hanging="360"/>
      </w:pPr>
      <w:rPr>
        <w:rFonts w:ascii="Calibri" w:hAnsi="Calibri" w:cs="Times New Roman" w:hint="default"/>
        <w:b w:val="0"/>
        <w:i w:val="0"/>
        <w:color w:val="auto"/>
        <w:sz w:val="20"/>
      </w:rPr>
    </w:lvl>
    <w:lvl w:ilvl="1" w:tplc="04150019" w:tentative="1">
      <w:start w:val="1"/>
      <w:numFmt w:val="lowerLetter"/>
      <w:lvlText w:val="%2."/>
      <w:lvlJc w:val="left"/>
      <w:pPr>
        <w:ind w:left="330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402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474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546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618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90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762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8342" w:hanging="180"/>
      </w:pPr>
      <w:rPr>
        <w:rFonts w:cs="Times New Roman"/>
      </w:rPr>
    </w:lvl>
  </w:abstractNum>
  <w:abstractNum w:abstractNumId="32">
    <w:nsid w:val="70287FDB"/>
    <w:multiLevelType w:val="hybridMultilevel"/>
    <w:tmpl w:val="6F84A6F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717A2463"/>
    <w:multiLevelType w:val="hybridMultilevel"/>
    <w:tmpl w:val="B8C84A3E"/>
    <w:lvl w:ilvl="0" w:tplc="0415000F">
      <w:start w:val="1"/>
      <w:numFmt w:val="decimal"/>
      <w:lvlText w:val="%1."/>
      <w:lvlJc w:val="left"/>
      <w:pPr>
        <w:tabs>
          <w:tab w:val="num" w:pos="862"/>
        </w:tabs>
        <w:ind w:left="862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  <w:rPr>
        <w:rFonts w:cs="Times New Roman"/>
      </w:rPr>
    </w:lvl>
  </w:abstractNum>
  <w:abstractNum w:abstractNumId="34">
    <w:nsid w:val="767367EF"/>
    <w:multiLevelType w:val="hybridMultilevel"/>
    <w:tmpl w:val="DD742E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CCC619F"/>
    <w:multiLevelType w:val="hybridMultilevel"/>
    <w:tmpl w:val="A61C0B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7"/>
  </w:num>
  <w:num w:numId="3">
    <w:abstractNumId w:val="18"/>
  </w:num>
  <w:num w:numId="4">
    <w:abstractNumId w:val="31"/>
  </w:num>
  <w:num w:numId="5">
    <w:abstractNumId w:val="5"/>
  </w:num>
  <w:num w:numId="6">
    <w:abstractNumId w:val="9"/>
  </w:num>
  <w:num w:numId="7">
    <w:abstractNumId w:val="10"/>
  </w:num>
  <w:num w:numId="8">
    <w:abstractNumId w:val="14"/>
  </w:num>
  <w:num w:numId="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4"/>
  </w:num>
  <w:num w:numId="12">
    <w:abstractNumId w:val="26"/>
  </w:num>
  <w:num w:numId="13">
    <w:abstractNumId w:val="8"/>
  </w:num>
  <w:num w:numId="14">
    <w:abstractNumId w:val="11"/>
  </w:num>
  <w:num w:numId="15">
    <w:abstractNumId w:val="3"/>
  </w:num>
  <w:num w:numId="16">
    <w:abstractNumId w:val="32"/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2"/>
  </w:num>
  <w:num w:numId="19">
    <w:abstractNumId w:val="15"/>
  </w:num>
  <w:num w:numId="20">
    <w:abstractNumId w:val="23"/>
  </w:num>
  <w:num w:numId="21">
    <w:abstractNumId w:val="16"/>
  </w:num>
  <w:num w:numId="2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5"/>
  </w:num>
  <w:num w:numId="24">
    <w:abstractNumId w:val="33"/>
  </w:num>
  <w:num w:numId="25">
    <w:abstractNumId w:val="13"/>
  </w:num>
  <w:num w:numId="26">
    <w:abstractNumId w:val="6"/>
  </w:num>
  <w:num w:numId="27">
    <w:abstractNumId w:val="28"/>
  </w:num>
  <w:num w:numId="28">
    <w:abstractNumId w:val="35"/>
  </w:num>
  <w:num w:numId="29">
    <w:abstractNumId w:val="1"/>
  </w:num>
  <w:num w:numId="30">
    <w:abstractNumId w:val="12"/>
  </w:num>
  <w:num w:numId="31">
    <w:abstractNumId w:val="24"/>
  </w:num>
  <w:num w:numId="32">
    <w:abstractNumId w:val="21"/>
  </w:num>
  <w:num w:numId="33">
    <w:abstractNumId w:val="0"/>
  </w:num>
  <w:num w:numId="34">
    <w:abstractNumId w:val="27"/>
  </w:num>
  <w:num w:numId="35">
    <w:abstractNumId w:val="19"/>
  </w:num>
  <w:num w:numId="36">
    <w:abstractNumId w:val="20"/>
  </w:num>
  <w:num w:numId="37">
    <w:abstractNumId w:val="34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proofState w:spelling="clean"/>
  <w:attachedTemplate r:id="rId1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4098"/>
    <o:shapelayout v:ext="edit">
      <o:idmap v:ext="edit" data="1"/>
      <o:rules v:ext="edit">
        <o:r id="V:Rule1" type="connector" idref="#AutoShape 47"/>
        <o:r id="V:Rule2" type="connector" idref="#_x0000_s1030"/>
      </o:rules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/>
  <w:rsids>
    <w:rsidRoot w:val="002F1DE0"/>
    <w:rsid w:val="00010806"/>
    <w:rsid w:val="00011B6B"/>
    <w:rsid w:val="00012BC0"/>
    <w:rsid w:val="00015934"/>
    <w:rsid w:val="000163B0"/>
    <w:rsid w:val="000237FE"/>
    <w:rsid w:val="00024D9F"/>
    <w:rsid w:val="00025D43"/>
    <w:rsid w:val="000313C3"/>
    <w:rsid w:val="000374C5"/>
    <w:rsid w:val="0003761A"/>
    <w:rsid w:val="00040995"/>
    <w:rsid w:val="00040C22"/>
    <w:rsid w:val="00042219"/>
    <w:rsid w:val="000435A2"/>
    <w:rsid w:val="000465E7"/>
    <w:rsid w:val="00052BCD"/>
    <w:rsid w:val="00056327"/>
    <w:rsid w:val="0005743E"/>
    <w:rsid w:val="00057A0A"/>
    <w:rsid w:val="00057A18"/>
    <w:rsid w:val="00066F25"/>
    <w:rsid w:val="00071AA8"/>
    <w:rsid w:val="00074381"/>
    <w:rsid w:val="00074B56"/>
    <w:rsid w:val="0007546A"/>
    <w:rsid w:val="000830B3"/>
    <w:rsid w:val="0008577F"/>
    <w:rsid w:val="00085BCB"/>
    <w:rsid w:val="000905F8"/>
    <w:rsid w:val="00090E4D"/>
    <w:rsid w:val="00090F88"/>
    <w:rsid w:val="000A1740"/>
    <w:rsid w:val="000A1FBA"/>
    <w:rsid w:val="000A40D2"/>
    <w:rsid w:val="000A705D"/>
    <w:rsid w:val="000B20D3"/>
    <w:rsid w:val="000B2AFD"/>
    <w:rsid w:val="000B4131"/>
    <w:rsid w:val="000B4C43"/>
    <w:rsid w:val="000C51FE"/>
    <w:rsid w:val="000C5D8D"/>
    <w:rsid w:val="000D64F3"/>
    <w:rsid w:val="000E01BA"/>
    <w:rsid w:val="000E1946"/>
    <w:rsid w:val="000E2062"/>
    <w:rsid w:val="000E4C72"/>
    <w:rsid w:val="000E5762"/>
    <w:rsid w:val="000E5BD3"/>
    <w:rsid w:val="000F133D"/>
    <w:rsid w:val="000F24E9"/>
    <w:rsid w:val="00102DE0"/>
    <w:rsid w:val="0010437A"/>
    <w:rsid w:val="001046A5"/>
    <w:rsid w:val="001065E5"/>
    <w:rsid w:val="00115585"/>
    <w:rsid w:val="001210C5"/>
    <w:rsid w:val="0012210A"/>
    <w:rsid w:val="00123254"/>
    <w:rsid w:val="0012720E"/>
    <w:rsid w:val="00133D0A"/>
    <w:rsid w:val="001446B4"/>
    <w:rsid w:val="00144E4D"/>
    <w:rsid w:val="0015158F"/>
    <w:rsid w:val="001603BF"/>
    <w:rsid w:val="0016386E"/>
    <w:rsid w:val="00173457"/>
    <w:rsid w:val="00174444"/>
    <w:rsid w:val="001811E4"/>
    <w:rsid w:val="00181911"/>
    <w:rsid w:val="00183CC0"/>
    <w:rsid w:val="00185E39"/>
    <w:rsid w:val="00186C50"/>
    <w:rsid w:val="00190C02"/>
    <w:rsid w:val="00193854"/>
    <w:rsid w:val="001A361D"/>
    <w:rsid w:val="001A69A8"/>
    <w:rsid w:val="001A7A7B"/>
    <w:rsid w:val="001A7EAA"/>
    <w:rsid w:val="001B62B5"/>
    <w:rsid w:val="001B794B"/>
    <w:rsid w:val="001C42CF"/>
    <w:rsid w:val="001C5CCD"/>
    <w:rsid w:val="001C6F10"/>
    <w:rsid w:val="001C6F4E"/>
    <w:rsid w:val="001D0963"/>
    <w:rsid w:val="001D0AF6"/>
    <w:rsid w:val="001D421E"/>
    <w:rsid w:val="001D7CE8"/>
    <w:rsid w:val="001E40E9"/>
    <w:rsid w:val="001F1B2B"/>
    <w:rsid w:val="001F2571"/>
    <w:rsid w:val="001F3060"/>
    <w:rsid w:val="001F5C81"/>
    <w:rsid w:val="001F6463"/>
    <w:rsid w:val="001F6516"/>
    <w:rsid w:val="001F74CC"/>
    <w:rsid w:val="00202029"/>
    <w:rsid w:val="00204C90"/>
    <w:rsid w:val="00205C42"/>
    <w:rsid w:val="002108F1"/>
    <w:rsid w:val="002132CB"/>
    <w:rsid w:val="00213B7C"/>
    <w:rsid w:val="00215ED2"/>
    <w:rsid w:val="0022361F"/>
    <w:rsid w:val="002244EC"/>
    <w:rsid w:val="00225731"/>
    <w:rsid w:val="00225779"/>
    <w:rsid w:val="00226E47"/>
    <w:rsid w:val="002273F4"/>
    <w:rsid w:val="002314C0"/>
    <w:rsid w:val="00236BFF"/>
    <w:rsid w:val="00246960"/>
    <w:rsid w:val="00251FE7"/>
    <w:rsid w:val="00252A21"/>
    <w:rsid w:val="00253709"/>
    <w:rsid w:val="00254A6C"/>
    <w:rsid w:val="00257DE6"/>
    <w:rsid w:val="00262BE3"/>
    <w:rsid w:val="0026793A"/>
    <w:rsid w:val="002726AB"/>
    <w:rsid w:val="002729D3"/>
    <w:rsid w:val="00275B75"/>
    <w:rsid w:val="00281EC3"/>
    <w:rsid w:val="002823D1"/>
    <w:rsid w:val="00282431"/>
    <w:rsid w:val="00283C45"/>
    <w:rsid w:val="002847F2"/>
    <w:rsid w:val="00284886"/>
    <w:rsid w:val="00286E00"/>
    <w:rsid w:val="00290644"/>
    <w:rsid w:val="00290E6E"/>
    <w:rsid w:val="002910CD"/>
    <w:rsid w:val="002920F5"/>
    <w:rsid w:val="00292319"/>
    <w:rsid w:val="002A02AB"/>
    <w:rsid w:val="002A71FD"/>
    <w:rsid w:val="002B031A"/>
    <w:rsid w:val="002B0C94"/>
    <w:rsid w:val="002B0E37"/>
    <w:rsid w:val="002B1A84"/>
    <w:rsid w:val="002B45F8"/>
    <w:rsid w:val="002B6BB9"/>
    <w:rsid w:val="002B7454"/>
    <w:rsid w:val="002B7C26"/>
    <w:rsid w:val="002C0EBB"/>
    <w:rsid w:val="002C2C5B"/>
    <w:rsid w:val="002C471B"/>
    <w:rsid w:val="002C5ADA"/>
    <w:rsid w:val="002D3317"/>
    <w:rsid w:val="002D4380"/>
    <w:rsid w:val="002D6501"/>
    <w:rsid w:val="002D6828"/>
    <w:rsid w:val="002E0591"/>
    <w:rsid w:val="002E1A2A"/>
    <w:rsid w:val="002E2446"/>
    <w:rsid w:val="002E581A"/>
    <w:rsid w:val="002E6093"/>
    <w:rsid w:val="002E7FF6"/>
    <w:rsid w:val="002F08F4"/>
    <w:rsid w:val="002F15D6"/>
    <w:rsid w:val="002F186B"/>
    <w:rsid w:val="002F1DE0"/>
    <w:rsid w:val="002F4C87"/>
    <w:rsid w:val="002F7012"/>
    <w:rsid w:val="0030712A"/>
    <w:rsid w:val="003130A9"/>
    <w:rsid w:val="00313E47"/>
    <w:rsid w:val="00316727"/>
    <w:rsid w:val="003233D2"/>
    <w:rsid w:val="003260A2"/>
    <w:rsid w:val="00332089"/>
    <w:rsid w:val="00335EFC"/>
    <w:rsid w:val="00335F2C"/>
    <w:rsid w:val="00340CDD"/>
    <w:rsid w:val="00344259"/>
    <w:rsid w:val="00346980"/>
    <w:rsid w:val="003505FA"/>
    <w:rsid w:val="0036305C"/>
    <w:rsid w:val="00370CEB"/>
    <w:rsid w:val="003716BC"/>
    <w:rsid w:val="00372D09"/>
    <w:rsid w:val="00374B0D"/>
    <w:rsid w:val="003779FC"/>
    <w:rsid w:val="0038103C"/>
    <w:rsid w:val="0038159E"/>
    <w:rsid w:val="003817DE"/>
    <w:rsid w:val="00382CA0"/>
    <w:rsid w:val="00385A77"/>
    <w:rsid w:val="003863A1"/>
    <w:rsid w:val="00387A5E"/>
    <w:rsid w:val="003940C8"/>
    <w:rsid w:val="00394B32"/>
    <w:rsid w:val="003966BF"/>
    <w:rsid w:val="00397628"/>
    <w:rsid w:val="003A03D7"/>
    <w:rsid w:val="003A1CA9"/>
    <w:rsid w:val="003A2689"/>
    <w:rsid w:val="003A3402"/>
    <w:rsid w:val="003A4160"/>
    <w:rsid w:val="003A42E8"/>
    <w:rsid w:val="003A496D"/>
    <w:rsid w:val="003A74AC"/>
    <w:rsid w:val="003B02DF"/>
    <w:rsid w:val="003B0856"/>
    <w:rsid w:val="003B5ABE"/>
    <w:rsid w:val="003C05C0"/>
    <w:rsid w:val="003C1BB6"/>
    <w:rsid w:val="003C220E"/>
    <w:rsid w:val="003C245E"/>
    <w:rsid w:val="003C4BC4"/>
    <w:rsid w:val="003C6292"/>
    <w:rsid w:val="003D2A8A"/>
    <w:rsid w:val="003D6C23"/>
    <w:rsid w:val="003E0680"/>
    <w:rsid w:val="003E6AAF"/>
    <w:rsid w:val="003F12B0"/>
    <w:rsid w:val="003F1A46"/>
    <w:rsid w:val="003F3358"/>
    <w:rsid w:val="003F60CE"/>
    <w:rsid w:val="003F76AF"/>
    <w:rsid w:val="00403842"/>
    <w:rsid w:val="00405ADD"/>
    <w:rsid w:val="00407099"/>
    <w:rsid w:val="00407CB0"/>
    <w:rsid w:val="00411C53"/>
    <w:rsid w:val="00412868"/>
    <w:rsid w:val="0041475C"/>
    <w:rsid w:val="00420C0A"/>
    <w:rsid w:val="00422EDE"/>
    <w:rsid w:val="0042370E"/>
    <w:rsid w:val="004246ED"/>
    <w:rsid w:val="00424D9F"/>
    <w:rsid w:val="00432BD5"/>
    <w:rsid w:val="00433218"/>
    <w:rsid w:val="00434C02"/>
    <w:rsid w:val="004354E9"/>
    <w:rsid w:val="004358DE"/>
    <w:rsid w:val="0043725A"/>
    <w:rsid w:val="0044041B"/>
    <w:rsid w:val="00441EAD"/>
    <w:rsid w:val="004436A8"/>
    <w:rsid w:val="00445935"/>
    <w:rsid w:val="0044662E"/>
    <w:rsid w:val="004504CE"/>
    <w:rsid w:val="0045163D"/>
    <w:rsid w:val="00454689"/>
    <w:rsid w:val="004658B3"/>
    <w:rsid w:val="00471A2E"/>
    <w:rsid w:val="00475BB1"/>
    <w:rsid w:val="00481B2A"/>
    <w:rsid w:val="00481E1A"/>
    <w:rsid w:val="00486981"/>
    <w:rsid w:val="00486EB0"/>
    <w:rsid w:val="00487F30"/>
    <w:rsid w:val="004921A9"/>
    <w:rsid w:val="00493591"/>
    <w:rsid w:val="0049429C"/>
    <w:rsid w:val="0049723F"/>
    <w:rsid w:val="004A11AD"/>
    <w:rsid w:val="004A1542"/>
    <w:rsid w:val="004A2285"/>
    <w:rsid w:val="004A318F"/>
    <w:rsid w:val="004A3853"/>
    <w:rsid w:val="004A5D36"/>
    <w:rsid w:val="004A6980"/>
    <w:rsid w:val="004A7945"/>
    <w:rsid w:val="004A7D08"/>
    <w:rsid w:val="004B40C9"/>
    <w:rsid w:val="004B5394"/>
    <w:rsid w:val="004C03D8"/>
    <w:rsid w:val="004C2000"/>
    <w:rsid w:val="004C3C70"/>
    <w:rsid w:val="004C412B"/>
    <w:rsid w:val="004D4340"/>
    <w:rsid w:val="004D5D59"/>
    <w:rsid w:val="004D601F"/>
    <w:rsid w:val="004D7684"/>
    <w:rsid w:val="004E423E"/>
    <w:rsid w:val="004F1804"/>
    <w:rsid w:val="0050236F"/>
    <w:rsid w:val="00504179"/>
    <w:rsid w:val="0050570C"/>
    <w:rsid w:val="0051152D"/>
    <w:rsid w:val="005137A2"/>
    <w:rsid w:val="00514C54"/>
    <w:rsid w:val="0051543A"/>
    <w:rsid w:val="00515BA0"/>
    <w:rsid w:val="005176B7"/>
    <w:rsid w:val="005178B6"/>
    <w:rsid w:val="00521E4B"/>
    <w:rsid w:val="005242AA"/>
    <w:rsid w:val="00527AB7"/>
    <w:rsid w:val="005309DF"/>
    <w:rsid w:val="00532528"/>
    <w:rsid w:val="00532CBB"/>
    <w:rsid w:val="00536CD6"/>
    <w:rsid w:val="00543027"/>
    <w:rsid w:val="00544511"/>
    <w:rsid w:val="00545193"/>
    <w:rsid w:val="0054616D"/>
    <w:rsid w:val="00546F1F"/>
    <w:rsid w:val="005515CC"/>
    <w:rsid w:val="00554B24"/>
    <w:rsid w:val="005657BE"/>
    <w:rsid w:val="005710DF"/>
    <w:rsid w:val="00571D38"/>
    <w:rsid w:val="005732FD"/>
    <w:rsid w:val="00575BD8"/>
    <w:rsid w:val="005824C5"/>
    <w:rsid w:val="005834C8"/>
    <w:rsid w:val="00583A21"/>
    <w:rsid w:val="005842F6"/>
    <w:rsid w:val="00584F09"/>
    <w:rsid w:val="00585575"/>
    <w:rsid w:val="00585854"/>
    <w:rsid w:val="00591619"/>
    <w:rsid w:val="0059316B"/>
    <w:rsid w:val="005978B0"/>
    <w:rsid w:val="005A1D19"/>
    <w:rsid w:val="005A6768"/>
    <w:rsid w:val="005B481E"/>
    <w:rsid w:val="005B4865"/>
    <w:rsid w:val="005B4B76"/>
    <w:rsid w:val="005C05B1"/>
    <w:rsid w:val="005C34B5"/>
    <w:rsid w:val="005C48C6"/>
    <w:rsid w:val="005D5F7F"/>
    <w:rsid w:val="005E1916"/>
    <w:rsid w:val="005E4407"/>
    <w:rsid w:val="005E60F7"/>
    <w:rsid w:val="005F0258"/>
    <w:rsid w:val="005F072B"/>
    <w:rsid w:val="005F0900"/>
    <w:rsid w:val="005F4913"/>
    <w:rsid w:val="005F691A"/>
    <w:rsid w:val="00600EE0"/>
    <w:rsid w:val="0060369C"/>
    <w:rsid w:val="00607A70"/>
    <w:rsid w:val="00613711"/>
    <w:rsid w:val="006144B6"/>
    <w:rsid w:val="00617683"/>
    <w:rsid w:val="0062339D"/>
    <w:rsid w:val="00623E34"/>
    <w:rsid w:val="006240D5"/>
    <w:rsid w:val="006267CC"/>
    <w:rsid w:val="00627A5D"/>
    <w:rsid w:val="006371FA"/>
    <w:rsid w:val="0063769B"/>
    <w:rsid w:val="0063792C"/>
    <w:rsid w:val="00637A33"/>
    <w:rsid w:val="00637A96"/>
    <w:rsid w:val="006424F8"/>
    <w:rsid w:val="0064360D"/>
    <w:rsid w:val="00646AD2"/>
    <w:rsid w:val="00650B38"/>
    <w:rsid w:val="00652770"/>
    <w:rsid w:val="00654E8C"/>
    <w:rsid w:val="006656B6"/>
    <w:rsid w:val="00672419"/>
    <w:rsid w:val="006735EB"/>
    <w:rsid w:val="00673B26"/>
    <w:rsid w:val="00674E40"/>
    <w:rsid w:val="00677E26"/>
    <w:rsid w:val="0068112D"/>
    <w:rsid w:val="00681C3B"/>
    <w:rsid w:val="006828ED"/>
    <w:rsid w:val="006855B0"/>
    <w:rsid w:val="00686E56"/>
    <w:rsid w:val="00687AC9"/>
    <w:rsid w:val="00693570"/>
    <w:rsid w:val="00693A60"/>
    <w:rsid w:val="00693FBE"/>
    <w:rsid w:val="00694345"/>
    <w:rsid w:val="0069648F"/>
    <w:rsid w:val="00696812"/>
    <w:rsid w:val="00697B58"/>
    <w:rsid w:val="006A0366"/>
    <w:rsid w:val="006A1821"/>
    <w:rsid w:val="006A37E4"/>
    <w:rsid w:val="006A7B95"/>
    <w:rsid w:val="006B1CDC"/>
    <w:rsid w:val="006B554B"/>
    <w:rsid w:val="006B79F8"/>
    <w:rsid w:val="006C1230"/>
    <w:rsid w:val="006C1B5D"/>
    <w:rsid w:val="006C28D8"/>
    <w:rsid w:val="006C38C5"/>
    <w:rsid w:val="006D10F1"/>
    <w:rsid w:val="006D4030"/>
    <w:rsid w:val="006D49F2"/>
    <w:rsid w:val="006D6444"/>
    <w:rsid w:val="006D7FC8"/>
    <w:rsid w:val="006E222B"/>
    <w:rsid w:val="006F5283"/>
    <w:rsid w:val="006F6532"/>
    <w:rsid w:val="006F6D0D"/>
    <w:rsid w:val="007003FD"/>
    <w:rsid w:val="00700880"/>
    <w:rsid w:val="00707DC3"/>
    <w:rsid w:val="007104BA"/>
    <w:rsid w:val="00711C18"/>
    <w:rsid w:val="0071332F"/>
    <w:rsid w:val="007247F4"/>
    <w:rsid w:val="00727899"/>
    <w:rsid w:val="00730D1B"/>
    <w:rsid w:val="00732F40"/>
    <w:rsid w:val="007330F4"/>
    <w:rsid w:val="00736407"/>
    <w:rsid w:val="00740731"/>
    <w:rsid w:val="0074224D"/>
    <w:rsid w:val="00743860"/>
    <w:rsid w:val="00743E1C"/>
    <w:rsid w:val="007441E1"/>
    <w:rsid w:val="007530FF"/>
    <w:rsid w:val="00754F52"/>
    <w:rsid w:val="00755BDD"/>
    <w:rsid w:val="00756365"/>
    <w:rsid w:val="00757EE1"/>
    <w:rsid w:val="00761624"/>
    <w:rsid w:val="00766718"/>
    <w:rsid w:val="00774801"/>
    <w:rsid w:val="00776FE4"/>
    <w:rsid w:val="007779A1"/>
    <w:rsid w:val="00780CFE"/>
    <w:rsid w:val="00781A77"/>
    <w:rsid w:val="00782934"/>
    <w:rsid w:val="00782C00"/>
    <w:rsid w:val="00783D54"/>
    <w:rsid w:val="007859A5"/>
    <w:rsid w:val="007874D0"/>
    <w:rsid w:val="0079046A"/>
    <w:rsid w:val="00790F90"/>
    <w:rsid w:val="00792582"/>
    <w:rsid w:val="00794A0F"/>
    <w:rsid w:val="00796C2E"/>
    <w:rsid w:val="007A3071"/>
    <w:rsid w:val="007A346F"/>
    <w:rsid w:val="007A64D8"/>
    <w:rsid w:val="007A7FA3"/>
    <w:rsid w:val="007B1DFD"/>
    <w:rsid w:val="007B3368"/>
    <w:rsid w:val="007B5804"/>
    <w:rsid w:val="007C5A60"/>
    <w:rsid w:val="007D07F2"/>
    <w:rsid w:val="007D25B2"/>
    <w:rsid w:val="007D6350"/>
    <w:rsid w:val="007D787B"/>
    <w:rsid w:val="007E3FCF"/>
    <w:rsid w:val="007F3DE3"/>
    <w:rsid w:val="00806604"/>
    <w:rsid w:val="0080721D"/>
    <w:rsid w:val="008073F0"/>
    <w:rsid w:val="00807B9A"/>
    <w:rsid w:val="00807D80"/>
    <w:rsid w:val="00813DB7"/>
    <w:rsid w:val="00816AEC"/>
    <w:rsid w:val="008204C6"/>
    <w:rsid w:val="008208D0"/>
    <w:rsid w:val="00825598"/>
    <w:rsid w:val="008258AA"/>
    <w:rsid w:val="00834690"/>
    <w:rsid w:val="00841B79"/>
    <w:rsid w:val="00841F1A"/>
    <w:rsid w:val="00850EC1"/>
    <w:rsid w:val="00854EC7"/>
    <w:rsid w:val="00865126"/>
    <w:rsid w:val="008713B7"/>
    <w:rsid w:val="008713D5"/>
    <w:rsid w:val="00872A98"/>
    <w:rsid w:val="00874EA9"/>
    <w:rsid w:val="008754F5"/>
    <w:rsid w:val="00880EBF"/>
    <w:rsid w:val="008825F8"/>
    <w:rsid w:val="008829A2"/>
    <w:rsid w:val="00882EA9"/>
    <w:rsid w:val="008853C3"/>
    <w:rsid w:val="00885850"/>
    <w:rsid w:val="00892C5F"/>
    <w:rsid w:val="008A018F"/>
    <w:rsid w:val="008A065F"/>
    <w:rsid w:val="008A27D2"/>
    <w:rsid w:val="008A608E"/>
    <w:rsid w:val="008B06A7"/>
    <w:rsid w:val="008B12E5"/>
    <w:rsid w:val="008B1E49"/>
    <w:rsid w:val="008B210F"/>
    <w:rsid w:val="008B2D99"/>
    <w:rsid w:val="008B5E9F"/>
    <w:rsid w:val="008C109E"/>
    <w:rsid w:val="008C293B"/>
    <w:rsid w:val="008C64FF"/>
    <w:rsid w:val="008D10EA"/>
    <w:rsid w:val="008D2114"/>
    <w:rsid w:val="008D4F5C"/>
    <w:rsid w:val="008D667B"/>
    <w:rsid w:val="008E11B0"/>
    <w:rsid w:val="008E13C7"/>
    <w:rsid w:val="008E1CA5"/>
    <w:rsid w:val="008E4D43"/>
    <w:rsid w:val="008F0265"/>
    <w:rsid w:val="008F1222"/>
    <w:rsid w:val="008F1B0D"/>
    <w:rsid w:val="008F63C1"/>
    <w:rsid w:val="00901025"/>
    <w:rsid w:val="009016DE"/>
    <w:rsid w:val="00902A9D"/>
    <w:rsid w:val="00904B81"/>
    <w:rsid w:val="0090572B"/>
    <w:rsid w:val="009064C6"/>
    <w:rsid w:val="00906CD6"/>
    <w:rsid w:val="00910266"/>
    <w:rsid w:val="0091058D"/>
    <w:rsid w:val="00910A9A"/>
    <w:rsid w:val="00911F10"/>
    <w:rsid w:val="00914284"/>
    <w:rsid w:val="00921450"/>
    <w:rsid w:val="0092462F"/>
    <w:rsid w:val="00925963"/>
    <w:rsid w:val="00935492"/>
    <w:rsid w:val="00946C62"/>
    <w:rsid w:val="00946F48"/>
    <w:rsid w:val="00947EB1"/>
    <w:rsid w:val="00951DD4"/>
    <w:rsid w:val="009525BA"/>
    <w:rsid w:val="00952CAC"/>
    <w:rsid w:val="00954B43"/>
    <w:rsid w:val="009550AA"/>
    <w:rsid w:val="00955771"/>
    <w:rsid w:val="009601D4"/>
    <w:rsid w:val="00960AF6"/>
    <w:rsid w:val="00962FFB"/>
    <w:rsid w:val="00964FB5"/>
    <w:rsid w:val="009665A9"/>
    <w:rsid w:val="00966A8D"/>
    <w:rsid w:val="009732B3"/>
    <w:rsid w:val="00974BF9"/>
    <w:rsid w:val="009752AC"/>
    <w:rsid w:val="0098179C"/>
    <w:rsid w:val="00984D64"/>
    <w:rsid w:val="00992BDE"/>
    <w:rsid w:val="0099345D"/>
    <w:rsid w:val="009A22FB"/>
    <w:rsid w:val="009A2B2B"/>
    <w:rsid w:val="009A72ED"/>
    <w:rsid w:val="009B04F4"/>
    <w:rsid w:val="009B12E6"/>
    <w:rsid w:val="009B2E28"/>
    <w:rsid w:val="009B3BF0"/>
    <w:rsid w:val="009B3D11"/>
    <w:rsid w:val="009B74AC"/>
    <w:rsid w:val="009C7221"/>
    <w:rsid w:val="009C7995"/>
    <w:rsid w:val="009D0881"/>
    <w:rsid w:val="009D27F7"/>
    <w:rsid w:val="009D404B"/>
    <w:rsid w:val="009D4A77"/>
    <w:rsid w:val="009D5A4F"/>
    <w:rsid w:val="009D5F9F"/>
    <w:rsid w:val="009D6883"/>
    <w:rsid w:val="009E03CA"/>
    <w:rsid w:val="009E1292"/>
    <w:rsid w:val="009E177F"/>
    <w:rsid w:val="009E3ACD"/>
    <w:rsid w:val="009F01A0"/>
    <w:rsid w:val="009F1030"/>
    <w:rsid w:val="009F1F44"/>
    <w:rsid w:val="009F2558"/>
    <w:rsid w:val="009F2B3A"/>
    <w:rsid w:val="009F3F53"/>
    <w:rsid w:val="009F5F22"/>
    <w:rsid w:val="00A0140B"/>
    <w:rsid w:val="00A0141B"/>
    <w:rsid w:val="00A06BBA"/>
    <w:rsid w:val="00A06BE2"/>
    <w:rsid w:val="00A07B4D"/>
    <w:rsid w:val="00A07B5C"/>
    <w:rsid w:val="00A124C2"/>
    <w:rsid w:val="00A12606"/>
    <w:rsid w:val="00A13734"/>
    <w:rsid w:val="00A13A44"/>
    <w:rsid w:val="00A17831"/>
    <w:rsid w:val="00A21451"/>
    <w:rsid w:val="00A21837"/>
    <w:rsid w:val="00A3125F"/>
    <w:rsid w:val="00A326D7"/>
    <w:rsid w:val="00A32AD4"/>
    <w:rsid w:val="00A352B4"/>
    <w:rsid w:val="00A37543"/>
    <w:rsid w:val="00A424BB"/>
    <w:rsid w:val="00A4319D"/>
    <w:rsid w:val="00A45B51"/>
    <w:rsid w:val="00A4701F"/>
    <w:rsid w:val="00A47CC6"/>
    <w:rsid w:val="00A51A93"/>
    <w:rsid w:val="00A53A14"/>
    <w:rsid w:val="00A66EA9"/>
    <w:rsid w:val="00A67B0F"/>
    <w:rsid w:val="00A727B6"/>
    <w:rsid w:val="00A746A2"/>
    <w:rsid w:val="00A8530A"/>
    <w:rsid w:val="00A8615B"/>
    <w:rsid w:val="00A877F8"/>
    <w:rsid w:val="00A87A81"/>
    <w:rsid w:val="00A918A8"/>
    <w:rsid w:val="00A94053"/>
    <w:rsid w:val="00A95BA3"/>
    <w:rsid w:val="00AA1423"/>
    <w:rsid w:val="00AA2138"/>
    <w:rsid w:val="00AA3177"/>
    <w:rsid w:val="00AA33D7"/>
    <w:rsid w:val="00AA3415"/>
    <w:rsid w:val="00AB2477"/>
    <w:rsid w:val="00AB3767"/>
    <w:rsid w:val="00AB4164"/>
    <w:rsid w:val="00AB46CC"/>
    <w:rsid w:val="00AB4C22"/>
    <w:rsid w:val="00AB50C3"/>
    <w:rsid w:val="00AB75E7"/>
    <w:rsid w:val="00AC03AF"/>
    <w:rsid w:val="00AC130D"/>
    <w:rsid w:val="00AC3A21"/>
    <w:rsid w:val="00AC4AAC"/>
    <w:rsid w:val="00AC5BE2"/>
    <w:rsid w:val="00AC6162"/>
    <w:rsid w:val="00AD04F1"/>
    <w:rsid w:val="00AD6549"/>
    <w:rsid w:val="00AE1B23"/>
    <w:rsid w:val="00AE2721"/>
    <w:rsid w:val="00AE2B76"/>
    <w:rsid w:val="00AE391E"/>
    <w:rsid w:val="00AE39D5"/>
    <w:rsid w:val="00AE4ADB"/>
    <w:rsid w:val="00AE4CB0"/>
    <w:rsid w:val="00AE7070"/>
    <w:rsid w:val="00AF3B81"/>
    <w:rsid w:val="00AF4B60"/>
    <w:rsid w:val="00B0381D"/>
    <w:rsid w:val="00B03E75"/>
    <w:rsid w:val="00B04C54"/>
    <w:rsid w:val="00B04D2D"/>
    <w:rsid w:val="00B11787"/>
    <w:rsid w:val="00B14BEF"/>
    <w:rsid w:val="00B14D75"/>
    <w:rsid w:val="00B1509A"/>
    <w:rsid w:val="00B17606"/>
    <w:rsid w:val="00B17C11"/>
    <w:rsid w:val="00B20989"/>
    <w:rsid w:val="00B229D1"/>
    <w:rsid w:val="00B26EED"/>
    <w:rsid w:val="00B32E72"/>
    <w:rsid w:val="00B41624"/>
    <w:rsid w:val="00B42995"/>
    <w:rsid w:val="00B51AE7"/>
    <w:rsid w:val="00B52240"/>
    <w:rsid w:val="00B558D6"/>
    <w:rsid w:val="00B55915"/>
    <w:rsid w:val="00B61049"/>
    <w:rsid w:val="00B631C2"/>
    <w:rsid w:val="00B6600E"/>
    <w:rsid w:val="00B67B0A"/>
    <w:rsid w:val="00B730C7"/>
    <w:rsid w:val="00B739C5"/>
    <w:rsid w:val="00B73DDF"/>
    <w:rsid w:val="00B82C60"/>
    <w:rsid w:val="00B82E1B"/>
    <w:rsid w:val="00B83EA5"/>
    <w:rsid w:val="00B87BF7"/>
    <w:rsid w:val="00B91C18"/>
    <w:rsid w:val="00B94D3B"/>
    <w:rsid w:val="00BA0E76"/>
    <w:rsid w:val="00BA1237"/>
    <w:rsid w:val="00BA17CE"/>
    <w:rsid w:val="00BA1896"/>
    <w:rsid w:val="00BA6736"/>
    <w:rsid w:val="00BA717B"/>
    <w:rsid w:val="00BB48A1"/>
    <w:rsid w:val="00BB63EA"/>
    <w:rsid w:val="00BC25E5"/>
    <w:rsid w:val="00BC3E41"/>
    <w:rsid w:val="00BC45C1"/>
    <w:rsid w:val="00BC5030"/>
    <w:rsid w:val="00BC681D"/>
    <w:rsid w:val="00BC782B"/>
    <w:rsid w:val="00BE0E20"/>
    <w:rsid w:val="00BE1134"/>
    <w:rsid w:val="00BE291B"/>
    <w:rsid w:val="00BE349D"/>
    <w:rsid w:val="00BE5BBF"/>
    <w:rsid w:val="00BE763B"/>
    <w:rsid w:val="00BF2F99"/>
    <w:rsid w:val="00BF4060"/>
    <w:rsid w:val="00C01263"/>
    <w:rsid w:val="00C0612F"/>
    <w:rsid w:val="00C06534"/>
    <w:rsid w:val="00C10DE0"/>
    <w:rsid w:val="00C12283"/>
    <w:rsid w:val="00C20DCA"/>
    <w:rsid w:val="00C316C5"/>
    <w:rsid w:val="00C31DF9"/>
    <w:rsid w:val="00C35F02"/>
    <w:rsid w:val="00C438DA"/>
    <w:rsid w:val="00C43EFA"/>
    <w:rsid w:val="00C444C6"/>
    <w:rsid w:val="00C54A30"/>
    <w:rsid w:val="00C623A3"/>
    <w:rsid w:val="00C65588"/>
    <w:rsid w:val="00C663FD"/>
    <w:rsid w:val="00C676CE"/>
    <w:rsid w:val="00C70940"/>
    <w:rsid w:val="00C73EC5"/>
    <w:rsid w:val="00C85B59"/>
    <w:rsid w:val="00C867AE"/>
    <w:rsid w:val="00C86E0C"/>
    <w:rsid w:val="00C8723E"/>
    <w:rsid w:val="00C93FC2"/>
    <w:rsid w:val="00C94DCC"/>
    <w:rsid w:val="00C95322"/>
    <w:rsid w:val="00C9556C"/>
    <w:rsid w:val="00CA1F7C"/>
    <w:rsid w:val="00CA7437"/>
    <w:rsid w:val="00CB592E"/>
    <w:rsid w:val="00CB6629"/>
    <w:rsid w:val="00CB73E7"/>
    <w:rsid w:val="00CB771B"/>
    <w:rsid w:val="00CC278F"/>
    <w:rsid w:val="00CC7058"/>
    <w:rsid w:val="00CD0BF7"/>
    <w:rsid w:val="00CD0D90"/>
    <w:rsid w:val="00CE0DF7"/>
    <w:rsid w:val="00CE1ADB"/>
    <w:rsid w:val="00CE786E"/>
    <w:rsid w:val="00CF0E22"/>
    <w:rsid w:val="00D015B9"/>
    <w:rsid w:val="00D01E90"/>
    <w:rsid w:val="00D03DB2"/>
    <w:rsid w:val="00D0432D"/>
    <w:rsid w:val="00D05008"/>
    <w:rsid w:val="00D07813"/>
    <w:rsid w:val="00D12167"/>
    <w:rsid w:val="00D13893"/>
    <w:rsid w:val="00D1503D"/>
    <w:rsid w:val="00D20EEE"/>
    <w:rsid w:val="00D25167"/>
    <w:rsid w:val="00D27E39"/>
    <w:rsid w:val="00D301BE"/>
    <w:rsid w:val="00D33D61"/>
    <w:rsid w:val="00D35B1F"/>
    <w:rsid w:val="00D43ED5"/>
    <w:rsid w:val="00D442E6"/>
    <w:rsid w:val="00D452F6"/>
    <w:rsid w:val="00D45EE0"/>
    <w:rsid w:val="00D468F0"/>
    <w:rsid w:val="00D61A7B"/>
    <w:rsid w:val="00D6266F"/>
    <w:rsid w:val="00D627CB"/>
    <w:rsid w:val="00D6568F"/>
    <w:rsid w:val="00D66D53"/>
    <w:rsid w:val="00D7082B"/>
    <w:rsid w:val="00D71B19"/>
    <w:rsid w:val="00D7298F"/>
    <w:rsid w:val="00D729D3"/>
    <w:rsid w:val="00D73A44"/>
    <w:rsid w:val="00D73E38"/>
    <w:rsid w:val="00D766CA"/>
    <w:rsid w:val="00D827AF"/>
    <w:rsid w:val="00D8407D"/>
    <w:rsid w:val="00D90349"/>
    <w:rsid w:val="00D93352"/>
    <w:rsid w:val="00D93A2A"/>
    <w:rsid w:val="00D9530B"/>
    <w:rsid w:val="00D977BA"/>
    <w:rsid w:val="00DA0B93"/>
    <w:rsid w:val="00DA33F2"/>
    <w:rsid w:val="00DA5D0E"/>
    <w:rsid w:val="00DB26B1"/>
    <w:rsid w:val="00DB5F94"/>
    <w:rsid w:val="00DC17E7"/>
    <w:rsid w:val="00DC1AF8"/>
    <w:rsid w:val="00DC4A0C"/>
    <w:rsid w:val="00DC6160"/>
    <w:rsid w:val="00DC7559"/>
    <w:rsid w:val="00DD3809"/>
    <w:rsid w:val="00DD6AD5"/>
    <w:rsid w:val="00DD6C03"/>
    <w:rsid w:val="00DE099D"/>
    <w:rsid w:val="00DE5BA3"/>
    <w:rsid w:val="00DE647A"/>
    <w:rsid w:val="00DE69E0"/>
    <w:rsid w:val="00DF0374"/>
    <w:rsid w:val="00E00CC1"/>
    <w:rsid w:val="00E13B8E"/>
    <w:rsid w:val="00E13F67"/>
    <w:rsid w:val="00E2482F"/>
    <w:rsid w:val="00E24F13"/>
    <w:rsid w:val="00E260ED"/>
    <w:rsid w:val="00E26A0B"/>
    <w:rsid w:val="00E27532"/>
    <w:rsid w:val="00E3336C"/>
    <w:rsid w:val="00E3447F"/>
    <w:rsid w:val="00E35FBA"/>
    <w:rsid w:val="00E43C2B"/>
    <w:rsid w:val="00E460EB"/>
    <w:rsid w:val="00E505BE"/>
    <w:rsid w:val="00E5100C"/>
    <w:rsid w:val="00E52B5C"/>
    <w:rsid w:val="00E561DD"/>
    <w:rsid w:val="00E57305"/>
    <w:rsid w:val="00E63DA6"/>
    <w:rsid w:val="00E65F98"/>
    <w:rsid w:val="00E73415"/>
    <w:rsid w:val="00E73D4D"/>
    <w:rsid w:val="00E7601C"/>
    <w:rsid w:val="00E816FA"/>
    <w:rsid w:val="00E860DE"/>
    <w:rsid w:val="00E861FA"/>
    <w:rsid w:val="00E86521"/>
    <w:rsid w:val="00E870BA"/>
    <w:rsid w:val="00E87977"/>
    <w:rsid w:val="00E91D97"/>
    <w:rsid w:val="00E941FC"/>
    <w:rsid w:val="00E94A29"/>
    <w:rsid w:val="00E964BC"/>
    <w:rsid w:val="00E96FE4"/>
    <w:rsid w:val="00EA021B"/>
    <w:rsid w:val="00EA345C"/>
    <w:rsid w:val="00EB0B7E"/>
    <w:rsid w:val="00EB1C11"/>
    <w:rsid w:val="00EB322C"/>
    <w:rsid w:val="00EB54F5"/>
    <w:rsid w:val="00EC0718"/>
    <w:rsid w:val="00EC09CC"/>
    <w:rsid w:val="00EC26F2"/>
    <w:rsid w:val="00EC69B7"/>
    <w:rsid w:val="00ED0468"/>
    <w:rsid w:val="00ED3DA9"/>
    <w:rsid w:val="00ED496D"/>
    <w:rsid w:val="00ED5158"/>
    <w:rsid w:val="00ED516A"/>
    <w:rsid w:val="00ED6563"/>
    <w:rsid w:val="00EE0E82"/>
    <w:rsid w:val="00EE412D"/>
    <w:rsid w:val="00EE4EF3"/>
    <w:rsid w:val="00EF3B69"/>
    <w:rsid w:val="00EF3F48"/>
    <w:rsid w:val="00EF7164"/>
    <w:rsid w:val="00F0112F"/>
    <w:rsid w:val="00F02D2A"/>
    <w:rsid w:val="00F02F81"/>
    <w:rsid w:val="00F03916"/>
    <w:rsid w:val="00F05585"/>
    <w:rsid w:val="00F067FB"/>
    <w:rsid w:val="00F07052"/>
    <w:rsid w:val="00F07398"/>
    <w:rsid w:val="00F07619"/>
    <w:rsid w:val="00F14C15"/>
    <w:rsid w:val="00F15802"/>
    <w:rsid w:val="00F210DA"/>
    <w:rsid w:val="00F22F2B"/>
    <w:rsid w:val="00F2366B"/>
    <w:rsid w:val="00F25210"/>
    <w:rsid w:val="00F257F6"/>
    <w:rsid w:val="00F35608"/>
    <w:rsid w:val="00F36C43"/>
    <w:rsid w:val="00F40D66"/>
    <w:rsid w:val="00F4335A"/>
    <w:rsid w:val="00F44D2E"/>
    <w:rsid w:val="00F50C71"/>
    <w:rsid w:val="00F527D2"/>
    <w:rsid w:val="00F54521"/>
    <w:rsid w:val="00F54F7A"/>
    <w:rsid w:val="00F630FA"/>
    <w:rsid w:val="00F74318"/>
    <w:rsid w:val="00F743A7"/>
    <w:rsid w:val="00F7467A"/>
    <w:rsid w:val="00F74759"/>
    <w:rsid w:val="00F80F57"/>
    <w:rsid w:val="00F900F7"/>
    <w:rsid w:val="00F90C75"/>
    <w:rsid w:val="00F9284B"/>
    <w:rsid w:val="00F938DC"/>
    <w:rsid w:val="00F955ED"/>
    <w:rsid w:val="00F95DC0"/>
    <w:rsid w:val="00F97790"/>
    <w:rsid w:val="00FA053B"/>
    <w:rsid w:val="00FA2216"/>
    <w:rsid w:val="00FA6242"/>
    <w:rsid w:val="00FA6A49"/>
    <w:rsid w:val="00FB02DC"/>
    <w:rsid w:val="00FB46D0"/>
    <w:rsid w:val="00FC03BA"/>
    <w:rsid w:val="00FC30DA"/>
    <w:rsid w:val="00FD2E5F"/>
    <w:rsid w:val="00FD75FC"/>
    <w:rsid w:val="00FD76A4"/>
    <w:rsid w:val="00FD77D6"/>
    <w:rsid w:val="00FE3C7B"/>
    <w:rsid w:val="00FE6E69"/>
    <w:rsid w:val="00FE72D0"/>
    <w:rsid w:val="00FE75E4"/>
    <w:rsid w:val="00FF0BA7"/>
    <w:rsid w:val="0123A10B"/>
    <w:rsid w:val="0147262C"/>
    <w:rsid w:val="03181BFB"/>
    <w:rsid w:val="05BF5DC2"/>
    <w:rsid w:val="05D581F6"/>
    <w:rsid w:val="08AB3E33"/>
    <w:rsid w:val="0D806414"/>
    <w:rsid w:val="1018AE3C"/>
    <w:rsid w:val="126DDBC5"/>
    <w:rsid w:val="12875403"/>
    <w:rsid w:val="1334E632"/>
    <w:rsid w:val="1343A90C"/>
    <w:rsid w:val="137A686A"/>
    <w:rsid w:val="18538E62"/>
    <w:rsid w:val="189C7256"/>
    <w:rsid w:val="1A51740D"/>
    <w:rsid w:val="1ABDF69D"/>
    <w:rsid w:val="1D054A1D"/>
    <w:rsid w:val="1DC3DB9F"/>
    <w:rsid w:val="2083D644"/>
    <w:rsid w:val="210C0269"/>
    <w:rsid w:val="21154C06"/>
    <w:rsid w:val="2250B010"/>
    <w:rsid w:val="22E7AE5F"/>
    <w:rsid w:val="236F8668"/>
    <w:rsid w:val="252A6F8B"/>
    <w:rsid w:val="25E9EEFF"/>
    <w:rsid w:val="28A0249C"/>
    <w:rsid w:val="2B63F37B"/>
    <w:rsid w:val="2C34EFF8"/>
    <w:rsid w:val="2C508563"/>
    <w:rsid w:val="2C56C26B"/>
    <w:rsid w:val="301E304F"/>
    <w:rsid w:val="3048489C"/>
    <w:rsid w:val="30D9BD4F"/>
    <w:rsid w:val="31454850"/>
    <w:rsid w:val="31B0A7CC"/>
    <w:rsid w:val="338DC4B0"/>
    <w:rsid w:val="35559743"/>
    <w:rsid w:val="3678B6B4"/>
    <w:rsid w:val="36B38A71"/>
    <w:rsid w:val="374C4120"/>
    <w:rsid w:val="39328FD1"/>
    <w:rsid w:val="3B370147"/>
    <w:rsid w:val="3C8A6F6F"/>
    <w:rsid w:val="3D4133CA"/>
    <w:rsid w:val="3F0312A0"/>
    <w:rsid w:val="40CA0660"/>
    <w:rsid w:val="41247959"/>
    <w:rsid w:val="43B6C24F"/>
    <w:rsid w:val="44046E1F"/>
    <w:rsid w:val="4490B710"/>
    <w:rsid w:val="451015A9"/>
    <w:rsid w:val="46450134"/>
    <w:rsid w:val="46D3F8D3"/>
    <w:rsid w:val="470D1B3B"/>
    <w:rsid w:val="4864277E"/>
    <w:rsid w:val="49F71F5D"/>
    <w:rsid w:val="4A8AED86"/>
    <w:rsid w:val="4AC5E24A"/>
    <w:rsid w:val="4D973328"/>
    <w:rsid w:val="4F7FE934"/>
    <w:rsid w:val="4FE02181"/>
    <w:rsid w:val="4FF0C4D4"/>
    <w:rsid w:val="51DE7CAC"/>
    <w:rsid w:val="52267C08"/>
    <w:rsid w:val="543A31FA"/>
    <w:rsid w:val="544F19C8"/>
    <w:rsid w:val="54EDC456"/>
    <w:rsid w:val="5519AAE5"/>
    <w:rsid w:val="563E32F6"/>
    <w:rsid w:val="57C14D12"/>
    <w:rsid w:val="5821CDB0"/>
    <w:rsid w:val="58254872"/>
    <w:rsid w:val="58EAB852"/>
    <w:rsid w:val="591033CE"/>
    <w:rsid w:val="5B10B125"/>
    <w:rsid w:val="5E4B271D"/>
    <w:rsid w:val="6070A794"/>
    <w:rsid w:val="608F8B22"/>
    <w:rsid w:val="611AEFD6"/>
    <w:rsid w:val="645A5D35"/>
    <w:rsid w:val="65536CD9"/>
    <w:rsid w:val="656F9D00"/>
    <w:rsid w:val="67B4021A"/>
    <w:rsid w:val="67D8E106"/>
    <w:rsid w:val="698E5FFA"/>
    <w:rsid w:val="6A9032C0"/>
    <w:rsid w:val="6B21B826"/>
    <w:rsid w:val="6BD9ECA7"/>
    <w:rsid w:val="6C406A64"/>
    <w:rsid w:val="6E466851"/>
    <w:rsid w:val="6E4DE6CB"/>
    <w:rsid w:val="6FD9C5C6"/>
    <w:rsid w:val="6FF97608"/>
    <w:rsid w:val="700844A6"/>
    <w:rsid w:val="7208AD23"/>
    <w:rsid w:val="72540FFB"/>
    <w:rsid w:val="7269ABAF"/>
    <w:rsid w:val="74B5A9D5"/>
    <w:rsid w:val="766DF5A3"/>
    <w:rsid w:val="76755873"/>
    <w:rsid w:val="76C292E3"/>
    <w:rsid w:val="789C8F83"/>
    <w:rsid w:val="7A098913"/>
    <w:rsid w:val="7A359B2A"/>
    <w:rsid w:val="7A7DDA0A"/>
    <w:rsid w:val="7A9846B7"/>
    <w:rsid w:val="7ACEA7CD"/>
    <w:rsid w:val="7BB20EBF"/>
    <w:rsid w:val="7EAF3E51"/>
    <w:rsid w:val="7FC9C5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uiPriority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75BD8"/>
    <w:pPr>
      <w:spacing w:before="200" w:after="200" w:line="276" w:lineRule="auto"/>
      <w:jc w:val="both"/>
    </w:pPr>
    <w:rPr>
      <w:lang w:eastAsia="en-US"/>
    </w:rPr>
  </w:style>
  <w:style w:type="paragraph" w:styleId="Nagwek1">
    <w:name w:val="heading 1"/>
    <w:aliases w:val="TEKST ZAZNACZONY"/>
    <w:basedOn w:val="Normalny"/>
    <w:next w:val="Normalny"/>
    <w:link w:val="Nagwek1Znak"/>
    <w:uiPriority w:val="99"/>
    <w:qFormat/>
    <w:rsid w:val="00575BD8"/>
    <w:pPr>
      <w:pBdr>
        <w:top w:val="single" w:sz="24" w:space="0" w:color="0087CD"/>
        <w:left w:val="single" w:sz="24" w:space="0" w:color="0087CD"/>
        <w:bottom w:val="single" w:sz="24" w:space="0" w:color="0087CD"/>
        <w:right w:val="single" w:sz="24" w:space="0" w:color="0087CD"/>
      </w:pBdr>
      <w:shd w:val="clear" w:color="auto" w:fill="0087CD"/>
      <w:spacing w:after="0"/>
      <w:outlineLvl w:val="0"/>
    </w:pPr>
    <w:rPr>
      <w:b/>
      <w:bCs/>
      <w:caps/>
      <w:color w:val="FFFFFF"/>
      <w:spacing w:val="15"/>
      <w:lang w:eastAsia="pl-PL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575BD8"/>
    <w:pPr>
      <w:outlineLvl w:val="1"/>
    </w:pPr>
    <w:rPr>
      <w:b/>
      <w:sz w:val="24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6F6532"/>
    <w:pPr>
      <w:numPr>
        <w:ilvl w:val="2"/>
        <w:numId w:val="3"/>
      </w:numPr>
      <w:pBdr>
        <w:top w:val="single" w:sz="6" w:space="2" w:color="4F81BD"/>
        <w:left w:val="single" w:sz="6" w:space="2" w:color="4F81BD"/>
      </w:pBdr>
      <w:spacing w:before="300"/>
      <w:outlineLvl w:val="2"/>
    </w:pPr>
    <w:rPr>
      <w:caps/>
      <w:color w:val="243F60"/>
      <w:spacing w:val="15"/>
      <w:sz w:val="22"/>
      <w:szCs w:val="22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575BD8"/>
    <w:pPr>
      <w:pBdr>
        <w:top w:val="dotted" w:sz="6" w:space="2" w:color="4F81BD"/>
        <w:left w:val="dotted" w:sz="6" w:space="2" w:color="4F81BD"/>
      </w:pBdr>
      <w:spacing w:before="300" w:after="0"/>
      <w:outlineLvl w:val="3"/>
    </w:pPr>
    <w:rPr>
      <w:caps/>
      <w:color w:val="365F91"/>
      <w:spacing w:val="10"/>
      <w:lang w:eastAsia="pl-PL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575BD8"/>
    <w:pPr>
      <w:pBdr>
        <w:bottom w:val="single" w:sz="6" w:space="1" w:color="4F81BD"/>
      </w:pBdr>
      <w:spacing w:before="300" w:after="0"/>
      <w:outlineLvl w:val="4"/>
    </w:pPr>
    <w:rPr>
      <w:caps/>
      <w:color w:val="365F91"/>
      <w:spacing w:val="10"/>
      <w:lang w:eastAsia="pl-PL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575BD8"/>
    <w:pPr>
      <w:pBdr>
        <w:bottom w:val="dotted" w:sz="6" w:space="1" w:color="4F81BD"/>
      </w:pBdr>
      <w:spacing w:before="300" w:after="0"/>
      <w:outlineLvl w:val="5"/>
    </w:pPr>
    <w:rPr>
      <w:caps/>
      <w:color w:val="365F91"/>
      <w:spacing w:val="10"/>
      <w:lang w:eastAsia="pl-PL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575BD8"/>
    <w:pPr>
      <w:spacing w:before="300" w:after="0"/>
      <w:outlineLvl w:val="6"/>
    </w:pPr>
    <w:rPr>
      <w:caps/>
      <w:color w:val="365F91"/>
      <w:spacing w:val="10"/>
      <w:lang w:eastAsia="pl-PL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575BD8"/>
    <w:pPr>
      <w:spacing w:before="300" w:after="0"/>
      <w:outlineLvl w:val="7"/>
    </w:pPr>
    <w:rPr>
      <w:caps/>
      <w:spacing w:val="10"/>
      <w:sz w:val="18"/>
      <w:szCs w:val="18"/>
      <w:lang w:eastAsia="pl-PL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575BD8"/>
    <w:pPr>
      <w:spacing w:before="300" w:after="0"/>
      <w:outlineLvl w:val="8"/>
    </w:pPr>
    <w:rPr>
      <w:i/>
      <w:caps/>
      <w:spacing w:val="10"/>
      <w:sz w:val="18"/>
      <w:szCs w:val="1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EKST ZAZNACZONY Znak"/>
    <w:basedOn w:val="Domylnaczcionkaakapitu"/>
    <w:link w:val="Nagwek1"/>
    <w:uiPriority w:val="99"/>
    <w:locked/>
    <w:rsid w:val="00575BD8"/>
    <w:rPr>
      <w:rFonts w:cs="Times New Roman"/>
      <w:b/>
      <w:caps/>
      <w:color w:val="FFFFFF"/>
      <w:spacing w:val="15"/>
      <w:shd w:val="clear" w:color="auto" w:fill="0087CD"/>
      <w:lang w:val="pl-PL"/>
    </w:rPr>
  </w:style>
  <w:style w:type="character" w:customStyle="1" w:styleId="Nagwek2Znak">
    <w:name w:val="Nagłówek 2 Znak"/>
    <w:basedOn w:val="Domylnaczcionkaakapitu"/>
    <w:link w:val="Nagwek2"/>
    <w:uiPriority w:val="99"/>
    <w:locked/>
    <w:rsid w:val="00575BD8"/>
    <w:rPr>
      <w:rFonts w:cs="Times New Roman"/>
      <w:b/>
      <w:sz w:val="24"/>
      <w:lang w:val="pl-PL"/>
    </w:rPr>
  </w:style>
  <w:style w:type="character" w:customStyle="1" w:styleId="Nagwek3Znak">
    <w:name w:val="Nagłówek 3 Znak"/>
    <w:basedOn w:val="Domylnaczcionkaakapitu"/>
    <w:link w:val="Nagwek3"/>
    <w:uiPriority w:val="99"/>
    <w:locked/>
    <w:rsid w:val="006F6532"/>
    <w:rPr>
      <w:rFonts w:cs="Times New Roman"/>
      <w:caps/>
      <w:color w:val="243F60"/>
      <w:spacing w:val="15"/>
      <w:sz w:val="22"/>
      <w:lang w:eastAsia="en-US"/>
    </w:rPr>
  </w:style>
  <w:style w:type="character" w:customStyle="1" w:styleId="Nagwek4Znak">
    <w:name w:val="Nagłówek 4 Znak"/>
    <w:basedOn w:val="Domylnaczcionkaakapitu"/>
    <w:link w:val="Nagwek4"/>
    <w:uiPriority w:val="99"/>
    <w:semiHidden/>
    <w:locked/>
    <w:rsid w:val="00575BD8"/>
    <w:rPr>
      <w:rFonts w:cs="Times New Roman"/>
      <w:caps/>
      <w:color w:val="365F91"/>
      <w:spacing w:val="10"/>
    </w:rPr>
  </w:style>
  <w:style w:type="character" w:customStyle="1" w:styleId="Nagwek5Znak">
    <w:name w:val="Nagłówek 5 Znak"/>
    <w:basedOn w:val="Domylnaczcionkaakapitu"/>
    <w:link w:val="Nagwek5"/>
    <w:uiPriority w:val="99"/>
    <w:semiHidden/>
    <w:locked/>
    <w:rsid w:val="00575BD8"/>
    <w:rPr>
      <w:rFonts w:cs="Times New Roman"/>
      <w:caps/>
      <w:color w:val="365F91"/>
      <w:spacing w:val="10"/>
    </w:rPr>
  </w:style>
  <w:style w:type="character" w:customStyle="1" w:styleId="Nagwek6Znak">
    <w:name w:val="Nagłówek 6 Znak"/>
    <w:basedOn w:val="Domylnaczcionkaakapitu"/>
    <w:link w:val="Nagwek6"/>
    <w:uiPriority w:val="99"/>
    <w:semiHidden/>
    <w:locked/>
    <w:rsid w:val="00575BD8"/>
    <w:rPr>
      <w:rFonts w:cs="Times New Roman"/>
      <w:caps/>
      <w:color w:val="365F91"/>
      <w:spacing w:val="10"/>
    </w:rPr>
  </w:style>
  <w:style w:type="character" w:customStyle="1" w:styleId="Nagwek7Znak">
    <w:name w:val="Nagłówek 7 Znak"/>
    <w:basedOn w:val="Domylnaczcionkaakapitu"/>
    <w:link w:val="Nagwek7"/>
    <w:uiPriority w:val="99"/>
    <w:semiHidden/>
    <w:locked/>
    <w:rsid w:val="00575BD8"/>
    <w:rPr>
      <w:rFonts w:cs="Times New Roman"/>
      <w:caps/>
      <w:color w:val="365F91"/>
      <w:spacing w:val="10"/>
    </w:rPr>
  </w:style>
  <w:style w:type="character" w:customStyle="1" w:styleId="Nagwek8Znak">
    <w:name w:val="Nagłówek 8 Znak"/>
    <w:basedOn w:val="Domylnaczcionkaakapitu"/>
    <w:link w:val="Nagwek8"/>
    <w:uiPriority w:val="99"/>
    <w:semiHidden/>
    <w:locked/>
    <w:rsid w:val="00575BD8"/>
    <w:rPr>
      <w:rFonts w:cs="Times New Roman"/>
      <w:caps/>
      <w:spacing w:val="10"/>
      <w:sz w:val="18"/>
    </w:rPr>
  </w:style>
  <w:style w:type="character" w:customStyle="1" w:styleId="Nagwek9Znak">
    <w:name w:val="Nagłówek 9 Znak"/>
    <w:basedOn w:val="Domylnaczcionkaakapitu"/>
    <w:link w:val="Nagwek9"/>
    <w:uiPriority w:val="99"/>
    <w:semiHidden/>
    <w:locked/>
    <w:rsid w:val="00575BD8"/>
    <w:rPr>
      <w:rFonts w:cs="Times New Roman"/>
      <w:i/>
      <w:caps/>
      <w:spacing w:val="10"/>
      <w:sz w:val="18"/>
    </w:rPr>
  </w:style>
  <w:style w:type="table" w:customStyle="1" w:styleId="eXant">
    <w:name w:val="eXant"/>
    <w:uiPriority w:val="99"/>
    <w:rsid w:val="00481B2A"/>
    <w:tblPr>
      <w:tblInd w:w="0" w:type="dxa"/>
      <w:tblBorders>
        <w:top w:val="dotted" w:sz="6" w:space="0" w:color="auto"/>
        <w:bottom w:val="dotted" w:sz="6" w:space="0" w:color="auto"/>
        <w:insideH w:val="dotted" w:sz="6" w:space="0" w:color="auto"/>
        <w:insideV w:val="dotted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0">
    <w:name w:val="a."/>
    <w:basedOn w:val="Normalny"/>
    <w:link w:val="aZnak"/>
    <w:autoRedefine/>
    <w:uiPriority w:val="99"/>
    <w:rsid w:val="00BA6736"/>
    <w:pPr>
      <w:numPr>
        <w:numId w:val="4"/>
      </w:numPr>
      <w:tabs>
        <w:tab w:val="left" w:pos="1021"/>
      </w:tabs>
      <w:jc w:val="left"/>
    </w:pPr>
    <w:rPr>
      <w:sz w:val="24"/>
      <w:lang w:eastAsia="ar-SA"/>
    </w:rPr>
  </w:style>
  <w:style w:type="character" w:customStyle="1" w:styleId="aZnak">
    <w:name w:val="a. Znak"/>
    <w:link w:val="a0"/>
    <w:uiPriority w:val="99"/>
    <w:locked/>
    <w:rsid w:val="00BA6736"/>
    <w:rPr>
      <w:sz w:val="24"/>
      <w:lang w:eastAsia="ar-SA" w:bidi="ar-SA"/>
    </w:rPr>
  </w:style>
  <w:style w:type="paragraph" w:styleId="Legenda">
    <w:name w:val="caption"/>
    <w:basedOn w:val="Normalny"/>
    <w:next w:val="Normalny"/>
    <w:uiPriority w:val="99"/>
    <w:qFormat/>
    <w:rsid w:val="00575BD8"/>
    <w:rPr>
      <w:b/>
      <w:bCs/>
      <w:color w:val="365F91"/>
      <w:sz w:val="16"/>
      <w:szCs w:val="16"/>
    </w:rPr>
  </w:style>
  <w:style w:type="paragraph" w:styleId="Tytu">
    <w:name w:val="Title"/>
    <w:basedOn w:val="Normalny"/>
    <w:next w:val="Normalny"/>
    <w:link w:val="TytuZnak"/>
    <w:uiPriority w:val="99"/>
    <w:qFormat/>
    <w:rsid w:val="00575BD8"/>
    <w:rPr>
      <w:b/>
      <w:sz w:val="48"/>
      <w:szCs w:val="48"/>
      <w:lang w:eastAsia="pl-PL"/>
    </w:rPr>
  </w:style>
  <w:style w:type="character" w:customStyle="1" w:styleId="TytuZnak">
    <w:name w:val="Tytuł Znak"/>
    <w:basedOn w:val="Domylnaczcionkaakapitu"/>
    <w:link w:val="Tytu"/>
    <w:uiPriority w:val="99"/>
    <w:locked/>
    <w:rsid w:val="00575BD8"/>
    <w:rPr>
      <w:rFonts w:cs="Times New Roman"/>
      <w:b/>
      <w:sz w:val="48"/>
      <w:lang w:val="pl-PL"/>
    </w:rPr>
  </w:style>
  <w:style w:type="paragraph" w:styleId="Bezodstpw">
    <w:name w:val="No Spacing"/>
    <w:basedOn w:val="Normalny"/>
    <w:link w:val="BezodstpwZnak"/>
    <w:uiPriority w:val="99"/>
    <w:qFormat/>
    <w:rsid w:val="00575BD8"/>
    <w:pPr>
      <w:spacing w:before="0" w:after="0" w:line="240" w:lineRule="auto"/>
    </w:pPr>
  </w:style>
  <w:style w:type="character" w:customStyle="1" w:styleId="BezodstpwZnak">
    <w:name w:val="Bez odstępów Znak"/>
    <w:link w:val="Bezodstpw"/>
    <w:uiPriority w:val="99"/>
    <w:locked/>
    <w:rsid w:val="00575BD8"/>
    <w:rPr>
      <w:sz w:val="20"/>
    </w:rPr>
  </w:style>
  <w:style w:type="paragraph" w:customStyle="1" w:styleId="11no">
    <w:name w:val="1.1 no"/>
    <w:basedOn w:val="Nagwek2"/>
    <w:link w:val="11noZnak"/>
    <w:uiPriority w:val="99"/>
    <w:rsid w:val="002E2446"/>
    <w:pPr>
      <w:pBdr>
        <w:bottom w:val="single" w:sz="4" w:space="1" w:color="auto"/>
      </w:pBdr>
      <w:ind w:left="578" w:hanging="578"/>
    </w:pPr>
    <w:rPr>
      <w:szCs w:val="20"/>
    </w:rPr>
  </w:style>
  <w:style w:type="character" w:customStyle="1" w:styleId="11noZnak">
    <w:name w:val="1.1 no Znak"/>
    <w:link w:val="11no"/>
    <w:uiPriority w:val="99"/>
    <w:locked/>
    <w:rsid w:val="002E2446"/>
    <w:rPr>
      <w:b/>
      <w:sz w:val="24"/>
      <w:lang w:val="pl-PL"/>
    </w:rPr>
  </w:style>
  <w:style w:type="paragraph" w:customStyle="1" w:styleId="11Numbering">
    <w:name w:val="1.1 Numbering"/>
    <w:basedOn w:val="Nagwek2"/>
    <w:link w:val="11NumberingZnak"/>
    <w:autoRedefine/>
    <w:uiPriority w:val="99"/>
    <w:rsid w:val="00BA6736"/>
    <w:pPr>
      <w:keepNext/>
      <w:numPr>
        <w:numId w:val="5"/>
      </w:numPr>
      <w:tabs>
        <w:tab w:val="left" w:pos="340"/>
      </w:tabs>
      <w:spacing w:after="120"/>
    </w:pPr>
    <w:rPr>
      <w:color w:val="4F81BD"/>
      <w:sz w:val="28"/>
      <w:szCs w:val="20"/>
      <w:lang w:val="en-US" w:eastAsia="en-US"/>
    </w:rPr>
  </w:style>
  <w:style w:type="character" w:customStyle="1" w:styleId="11NumberingZnak">
    <w:name w:val="1.1 Numbering Znak"/>
    <w:link w:val="11Numbering"/>
    <w:uiPriority w:val="99"/>
    <w:locked/>
    <w:rsid w:val="00BA6736"/>
    <w:rPr>
      <w:b/>
      <w:color w:val="4F81BD"/>
      <w:sz w:val="28"/>
      <w:lang w:val="en-US" w:eastAsia="en-US"/>
    </w:rPr>
  </w:style>
  <w:style w:type="paragraph" w:customStyle="1" w:styleId="a">
    <w:name w:val="&gt;"/>
    <w:basedOn w:val="Normalny"/>
    <w:link w:val="Znak"/>
    <w:autoRedefine/>
    <w:uiPriority w:val="99"/>
    <w:rsid w:val="00BA6736"/>
    <w:pPr>
      <w:numPr>
        <w:numId w:val="6"/>
      </w:numPr>
      <w:tabs>
        <w:tab w:val="left" w:pos="1304"/>
      </w:tabs>
    </w:pPr>
    <w:rPr>
      <w:sz w:val="24"/>
      <w:lang w:eastAsia="ar-SA"/>
    </w:rPr>
  </w:style>
  <w:style w:type="character" w:customStyle="1" w:styleId="Znak">
    <w:name w:val="&gt; Znak"/>
    <w:link w:val="a"/>
    <w:uiPriority w:val="99"/>
    <w:locked/>
    <w:rsid w:val="00BA6736"/>
    <w:rPr>
      <w:sz w:val="24"/>
      <w:lang w:eastAsia="ar-SA" w:bidi="ar-SA"/>
    </w:rPr>
  </w:style>
  <w:style w:type="paragraph" w:customStyle="1" w:styleId="Headline1">
    <w:name w:val="Headline 1"/>
    <w:basedOn w:val="Normalny"/>
    <w:link w:val="Headline1Znak"/>
    <w:uiPriority w:val="99"/>
    <w:rsid w:val="00BA6736"/>
    <w:pPr>
      <w:tabs>
        <w:tab w:val="left" w:pos="2220"/>
      </w:tabs>
      <w:jc w:val="left"/>
    </w:pPr>
    <w:rPr>
      <w:sz w:val="36"/>
      <w:lang w:val="en-US"/>
    </w:rPr>
  </w:style>
  <w:style w:type="character" w:customStyle="1" w:styleId="Headline1Znak">
    <w:name w:val="Headline 1 Znak"/>
    <w:link w:val="Headline1"/>
    <w:uiPriority w:val="99"/>
    <w:locked/>
    <w:rsid w:val="00BA6736"/>
    <w:rPr>
      <w:rFonts w:ascii="Calibri" w:hAnsi="Calibri"/>
      <w:sz w:val="36"/>
      <w:lang w:val="en-US"/>
    </w:rPr>
  </w:style>
  <w:style w:type="paragraph" w:customStyle="1" w:styleId="Toper">
    <w:name w:val="Toper"/>
    <w:basedOn w:val="Headline1"/>
    <w:link w:val="ToperZnak"/>
    <w:uiPriority w:val="99"/>
    <w:rsid w:val="00BA6736"/>
    <w:rPr>
      <w:b/>
      <w:color w:val="008080"/>
      <w:sz w:val="24"/>
    </w:rPr>
  </w:style>
  <w:style w:type="character" w:customStyle="1" w:styleId="ToperZnak">
    <w:name w:val="Toper Znak"/>
    <w:link w:val="Toper"/>
    <w:uiPriority w:val="99"/>
    <w:locked/>
    <w:rsid w:val="00BA6736"/>
    <w:rPr>
      <w:rFonts w:ascii="Calibri" w:hAnsi="Calibri"/>
      <w:b/>
      <w:color w:val="008080"/>
      <w:sz w:val="24"/>
      <w:lang w:val="en-US"/>
    </w:rPr>
  </w:style>
  <w:style w:type="paragraph" w:customStyle="1" w:styleId="Title0">
    <w:name w:val="Title0"/>
    <w:basedOn w:val="Normalny"/>
    <w:link w:val="TitleZnak"/>
    <w:uiPriority w:val="99"/>
    <w:rsid w:val="00BA6736"/>
    <w:pPr>
      <w:framePr w:hSpace="141" w:wrap="around" w:vAnchor="page" w:hAnchor="text" w:x="-186" w:y="1966"/>
      <w:jc w:val="left"/>
    </w:pPr>
    <w:rPr>
      <w:b/>
      <w:i/>
      <w:color w:val="59B2AE"/>
      <w:sz w:val="60"/>
      <w:lang w:val="en-GB"/>
    </w:rPr>
  </w:style>
  <w:style w:type="character" w:customStyle="1" w:styleId="TitleZnak">
    <w:name w:val="Title! Znak"/>
    <w:link w:val="Title0"/>
    <w:uiPriority w:val="99"/>
    <w:locked/>
    <w:rsid w:val="00BA6736"/>
    <w:rPr>
      <w:rFonts w:ascii="Calibri" w:hAnsi="Calibri"/>
      <w:b/>
      <w:i/>
      <w:color w:val="59B2AE"/>
      <w:sz w:val="60"/>
      <w:lang w:val="en-GB" w:eastAsia="en-US"/>
    </w:rPr>
  </w:style>
  <w:style w:type="paragraph" w:customStyle="1" w:styleId="Podtytu1">
    <w:name w:val="Podtytuł1"/>
    <w:basedOn w:val="Tytu"/>
    <w:link w:val="SubTitleZnak"/>
    <w:uiPriority w:val="99"/>
    <w:rsid w:val="00BA6736"/>
    <w:pPr>
      <w:framePr w:hSpace="141" w:wrap="around" w:vAnchor="page" w:hAnchor="text" w:x="-186" w:y="1966"/>
      <w:jc w:val="left"/>
    </w:pPr>
    <w:rPr>
      <w:color w:val="464646"/>
      <w:spacing w:val="5"/>
      <w:kern w:val="28"/>
      <w:sz w:val="36"/>
      <w:szCs w:val="20"/>
      <w:lang w:val="en-GB" w:eastAsia="en-US"/>
    </w:rPr>
  </w:style>
  <w:style w:type="character" w:customStyle="1" w:styleId="SubTitleZnak">
    <w:name w:val="SubTitle Znak"/>
    <w:link w:val="Podtytu1"/>
    <w:uiPriority w:val="99"/>
    <w:locked/>
    <w:rsid w:val="00BA6736"/>
    <w:rPr>
      <w:rFonts w:ascii="Calibri" w:hAnsi="Calibri"/>
      <w:b/>
      <w:color w:val="464646"/>
      <w:spacing w:val="5"/>
      <w:kern w:val="28"/>
      <w:sz w:val="36"/>
      <w:lang w:val="en-GB" w:eastAsia="en-US"/>
    </w:rPr>
  </w:style>
  <w:style w:type="paragraph" w:customStyle="1" w:styleId="Tekstpodstawowy1">
    <w:name w:val="Tekst podstawowy1"/>
    <w:basedOn w:val="Normalny"/>
    <w:link w:val="BodyTextZnak"/>
    <w:uiPriority w:val="99"/>
    <w:rsid w:val="00BA6736"/>
    <w:rPr>
      <w:sz w:val="24"/>
    </w:rPr>
  </w:style>
  <w:style w:type="character" w:customStyle="1" w:styleId="BodyTextZnak">
    <w:name w:val="Body Text Znak"/>
    <w:link w:val="Tekstpodstawowy1"/>
    <w:uiPriority w:val="99"/>
    <w:locked/>
    <w:rsid w:val="00BA6736"/>
    <w:rPr>
      <w:rFonts w:ascii="Calibri" w:hAnsi="Calibri"/>
      <w:sz w:val="24"/>
    </w:rPr>
  </w:style>
  <w:style w:type="paragraph" w:customStyle="1" w:styleId="Headline2">
    <w:name w:val="Headline 2"/>
    <w:basedOn w:val="Normalny"/>
    <w:link w:val="Headline2Znak"/>
    <w:uiPriority w:val="99"/>
    <w:rsid w:val="00BA6736"/>
    <w:pPr>
      <w:tabs>
        <w:tab w:val="left" w:pos="2220"/>
      </w:tabs>
      <w:jc w:val="left"/>
    </w:pPr>
    <w:rPr>
      <w:sz w:val="28"/>
      <w:lang w:val="en-US"/>
    </w:rPr>
  </w:style>
  <w:style w:type="character" w:customStyle="1" w:styleId="Headline2Znak">
    <w:name w:val="Headline 2 Znak"/>
    <w:link w:val="Headline2"/>
    <w:uiPriority w:val="99"/>
    <w:locked/>
    <w:rsid w:val="00BA6736"/>
    <w:rPr>
      <w:rFonts w:ascii="Calibri" w:hAnsi="Calibri"/>
      <w:sz w:val="28"/>
      <w:lang w:val="en-US"/>
    </w:rPr>
  </w:style>
  <w:style w:type="paragraph" w:customStyle="1" w:styleId="Headline1green">
    <w:name w:val="Headline 1 green"/>
    <w:basedOn w:val="Headline1"/>
    <w:link w:val="Headline1greenZnak"/>
    <w:uiPriority w:val="99"/>
    <w:rsid w:val="00BA6736"/>
    <w:rPr>
      <w:color w:val="59B2AE"/>
    </w:rPr>
  </w:style>
  <w:style w:type="character" w:customStyle="1" w:styleId="Headline1greenZnak">
    <w:name w:val="Headline 1 green Znak"/>
    <w:link w:val="Headline1green"/>
    <w:uiPriority w:val="99"/>
    <w:locked/>
    <w:rsid w:val="00BA6736"/>
    <w:rPr>
      <w:rFonts w:ascii="Calibri" w:hAnsi="Calibri"/>
      <w:color w:val="59B2AE"/>
      <w:sz w:val="36"/>
      <w:lang w:val="en-US"/>
    </w:rPr>
  </w:style>
  <w:style w:type="paragraph" w:customStyle="1" w:styleId="Headline1pink">
    <w:name w:val="Headline 1 pink"/>
    <w:basedOn w:val="Headline1"/>
    <w:link w:val="Headline1pinkZnak"/>
    <w:uiPriority w:val="99"/>
    <w:rsid w:val="00BA6736"/>
    <w:rPr>
      <w:color w:val="FF99CC"/>
    </w:rPr>
  </w:style>
  <w:style w:type="character" w:customStyle="1" w:styleId="Headline1pinkZnak">
    <w:name w:val="Headline 1 pink Znak"/>
    <w:link w:val="Headline1pink"/>
    <w:uiPriority w:val="99"/>
    <w:locked/>
    <w:rsid w:val="00BA6736"/>
    <w:rPr>
      <w:rFonts w:ascii="Calibri" w:hAnsi="Calibri"/>
      <w:color w:val="FF99CC"/>
      <w:sz w:val="36"/>
      <w:lang w:val="en-US"/>
    </w:rPr>
  </w:style>
  <w:style w:type="paragraph" w:customStyle="1" w:styleId="Headline2green">
    <w:name w:val="Headline 2 green"/>
    <w:basedOn w:val="Headline2"/>
    <w:link w:val="Headline2greenZnak"/>
    <w:uiPriority w:val="99"/>
    <w:rsid w:val="00BA6736"/>
    <w:rPr>
      <w:color w:val="59B2AE"/>
    </w:rPr>
  </w:style>
  <w:style w:type="character" w:customStyle="1" w:styleId="Headline2greenZnak">
    <w:name w:val="Headline 2 green Znak"/>
    <w:link w:val="Headline2green"/>
    <w:uiPriority w:val="99"/>
    <w:locked/>
    <w:rsid w:val="00BA6736"/>
    <w:rPr>
      <w:rFonts w:ascii="Calibri" w:hAnsi="Calibri"/>
      <w:color w:val="59B2AE"/>
      <w:sz w:val="28"/>
      <w:lang w:val="en-US"/>
    </w:rPr>
  </w:style>
  <w:style w:type="paragraph" w:customStyle="1" w:styleId="Headline2pink">
    <w:name w:val="Headline 2 pink"/>
    <w:basedOn w:val="Headline2"/>
    <w:link w:val="Headline2pinkZnak"/>
    <w:uiPriority w:val="99"/>
    <w:rsid w:val="00BA6736"/>
    <w:rPr>
      <w:color w:val="FF99CC"/>
    </w:rPr>
  </w:style>
  <w:style w:type="character" w:customStyle="1" w:styleId="Headline2pinkZnak">
    <w:name w:val="Headline 2 pink Znak"/>
    <w:link w:val="Headline2pink"/>
    <w:uiPriority w:val="99"/>
    <w:locked/>
    <w:rsid w:val="00BA6736"/>
    <w:rPr>
      <w:rFonts w:ascii="Calibri" w:hAnsi="Calibri"/>
      <w:color w:val="FF99CC"/>
      <w:sz w:val="28"/>
      <w:lang w:val="en-US"/>
    </w:rPr>
  </w:style>
  <w:style w:type="paragraph" w:customStyle="1" w:styleId="11Numbering0">
    <w:name w:val="1.1  Numbering"/>
    <w:basedOn w:val="Nagwek2"/>
    <w:link w:val="11NumberingZnak0"/>
    <w:uiPriority w:val="99"/>
    <w:rsid w:val="00BA6736"/>
    <w:pPr>
      <w:keepNext/>
      <w:tabs>
        <w:tab w:val="left" w:pos="851"/>
      </w:tabs>
      <w:spacing w:before="120" w:after="120"/>
    </w:pPr>
    <w:rPr>
      <w:b w:val="0"/>
      <w:color w:val="4F81BD"/>
      <w:sz w:val="28"/>
      <w:szCs w:val="20"/>
      <w:lang w:val="en-US" w:eastAsia="en-US"/>
    </w:rPr>
  </w:style>
  <w:style w:type="character" w:customStyle="1" w:styleId="11NumberingZnak0">
    <w:name w:val="1.1  Numbering Znak"/>
    <w:link w:val="11Numbering0"/>
    <w:uiPriority w:val="99"/>
    <w:locked/>
    <w:rsid w:val="00BA6736"/>
    <w:rPr>
      <w:rFonts w:ascii="Calibri" w:hAnsi="Calibri"/>
      <w:color w:val="4F81BD"/>
      <w:sz w:val="28"/>
      <w:lang w:val="en-US" w:eastAsia="en-US"/>
    </w:rPr>
  </w:style>
  <w:style w:type="paragraph" w:styleId="Nagwek">
    <w:name w:val="header"/>
    <w:basedOn w:val="Normalny"/>
    <w:link w:val="NagwekZnak"/>
    <w:uiPriority w:val="99"/>
    <w:rsid w:val="001F1B2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1F1B2B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782C00"/>
    <w:pPr>
      <w:tabs>
        <w:tab w:val="center" w:pos="4536"/>
        <w:tab w:val="right" w:pos="9072"/>
      </w:tabs>
    </w:pPr>
    <w:rPr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locked/>
    <w:rsid w:val="00782C00"/>
    <w:rPr>
      <w:rFonts w:cs="Times New Roman"/>
      <w:sz w:val="20"/>
      <w:lang w:val="pl-PL"/>
    </w:rPr>
  </w:style>
  <w:style w:type="paragraph" w:styleId="Tekstdymka">
    <w:name w:val="Balloon Text"/>
    <w:basedOn w:val="Normalny"/>
    <w:link w:val="TekstdymkaZnak"/>
    <w:uiPriority w:val="99"/>
    <w:semiHidden/>
    <w:rsid w:val="001F1B2B"/>
    <w:rPr>
      <w:rFonts w:ascii="Tahoma" w:hAnsi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1F1B2B"/>
    <w:rPr>
      <w:rFonts w:ascii="Tahoma" w:hAnsi="Tahoma" w:cs="Times New Roman"/>
      <w:sz w:val="16"/>
    </w:rPr>
  </w:style>
  <w:style w:type="paragraph" w:customStyle="1" w:styleId="spistrescinr">
    <w:name w:val="spis tresci nr"/>
    <w:basedOn w:val="Normalny"/>
    <w:link w:val="spistrescinrZnak"/>
    <w:uiPriority w:val="99"/>
    <w:rsid w:val="001F1B2B"/>
    <w:pPr>
      <w:tabs>
        <w:tab w:val="left" w:pos="340"/>
        <w:tab w:val="left" w:pos="720"/>
      </w:tabs>
      <w:autoSpaceDE w:val="0"/>
      <w:autoSpaceDN w:val="0"/>
      <w:adjustRightInd w:val="0"/>
      <w:spacing w:line="288" w:lineRule="auto"/>
      <w:textAlignment w:val="center"/>
    </w:pPr>
    <w:rPr>
      <w:rFonts w:ascii="Klavika Basic Light" w:hAnsi="Klavika Basic Light"/>
      <w:color w:val="606060"/>
    </w:rPr>
  </w:style>
  <w:style w:type="character" w:styleId="Hipercze">
    <w:name w:val="Hyperlink"/>
    <w:basedOn w:val="Domylnaczcionkaakapitu"/>
    <w:uiPriority w:val="99"/>
    <w:rsid w:val="001F1B2B"/>
    <w:rPr>
      <w:rFonts w:cs="Times New Roman"/>
      <w:color w:val="1E4B7D"/>
      <w:u w:val="single"/>
    </w:rPr>
  </w:style>
  <w:style w:type="paragraph" w:styleId="Podtytu">
    <w:name w:val="Subtitle"/>
    <w:basedOn w:val="Normalny"/>
    <w:next w:val="Normalny"/>
    <w:link w:val="PodtytuZnak"/>
    <w:uiPriority w:val="99"/>
    <w:qFormat/>
    <w:rsid w:val="00575BD8"/>
    <w:rPr>
      <w:b/>
      <w:color w:val="0087CD"/>
      <w:sz w:val="32"/>
      <w:szCs w:val="32"/>
      <w:lang w:eastAsia="pl-PL"/>
    </w:rPr>
  </w:style>
  <w:style w:type="character" w:customStyle="1" w:styleId="PodtytuZnak">
    <w:name w:val="Podtytuł Znak"/>
    <w:basedOn w:val="Domylnaczcionkaakapitu"/>
    <w:link w:val="Podtytu"/>
    <w:uiPriority w:val="99"/>
    <w:locked/>
    <w:rsid w:val="00575BD8"/>
    <w:rPr>
      <w:rFonts w:ascii="Calibri" w:hAnsi="Calibri" w:cs="Times New Roman"/>
      <w:b/>
      <w:color w:val="0087CD"/>
      <w:sz w:val="32"/>
      <w:lang w:val="pl-PL"/>
    </w:rPr>
  </w:style>
  <w:style w:type="character" w:styleId="Pogrubienie">
    <w:name w:val="Strong"/>
    <w:basedOn w:val="Domylnaczcionkaakapitu"/>
    <w:uiPriority w:val="99"/>
    <w:qFormat/>
    <w:rsid w:val="00575BD8"/>
    <w:rPr>
      <w:rFonts w:cs="Times New Roman"/>
      <w:b/>
    </w:rPr>
  </w:style>
  <w:style w:type="character" w:styleId="Uwydatnienie">
    <w:name w:val="Emphasis"/>
    <w:basedOn w:val="Domylnaczcionkaakapitu"/>
    <w:uiPriority w:val="99"/>
    <w:qFormat/>
    <w:rsid w:val="00575BD8"/>
    <w:rPr>
      <w:rFonts w:cs="Times New Roman"/>
      <w:caps/>
      <w:color w:val="0087CD"/>
      <w:spacing w:val="5"/>
    </w:rPr>
  </w:style>
  <w:style w:type="paragraph" w:styleId="Akapitzlist">
    <w:name w:val="List Paragraph"/>
    <w:aliases w:val="Wyliczanie,Obiekt,List Paragraph1,Akapit z listą31,normalny tekst,List Paragraph,Akapit z listą4,BulletC,test ciągły"/>
    <w:basedOn w:val="Normalny"/>
    <w:link w:val="AkapitzlistZnak"/>
    <w:uiPriority w:val="34"/>
    <w:qFormat/>
    <w:rsid w:val="00575BD8"/>
    <w:pPr>
      <w:ind w:left="720"/>
      <w:contextualSpacing/>
    </w:pPr>
  </w:style>
  <w:style w:type="paragraph" w:styleId="Cytat">
    <w:name w:val="Quote"/>
    <w:basedOn w:val="Normalny"/>
    <w:next w:val="Normalny"/>
    <w:link w:val="CytatZnak"/>
    <w:uiPriority w:val="99"/>
    <w:qFormat/>
    <w:rsid w:val="00575BD8"/>
    <w:rPr>
      <w:i/>
      <w:iCs/>
      <w:lang w:eastAsia="pl-PL"/>
    </w:rPr>
  </w:style>
  <w:style w:type="character" w:customStyle="1" w:styleId="CytatZnak">
    <w:name w:val="Cytat Znak"/>
    <w:basedOn w:val="Domylnaczcionkaakapitu"/>
    <w:link w:val="Cytat"/>
    <w:uiPriority w:val="99"/>
    <w:locked/>
    <w:rsid w:val="00575BD8"/>
    <w:rPr>
      <w:rFonts w:cs="Times New Roman"/>
      <w:i/>
      <w:sz w:val="20"/>
    </w:rPr>
  </w:style>
  <w:style w:type="paragraph" w:styleId="Cytatintensywny">
    <w:name w:val="Intense Quote"/>
    <w:basedOn w:val="Normalny"/>
    <w:next w:val="Normalny"/>
    <w:link w:val="CytatintensywnyZnak"/>
    <w:uiPriority w:val="99"/>
    <w:qFormat/>
    <w:rsid w:val="00575BD8"/>
    <w:pPr>
      <w:pBdr>
        <w:top w:val="single" w:sz="4" w:space="10" w:color="0087CD"/>
        <w:left w:val="single" w:sz="4" w:space="10" w:color="0087CD"/>
      </w:pBdr>
      <w:spacing w:after="0"/>
      <w:ind w:left="1296" w:right="1152"/>
    </w:pPr>
    <w:rPr>
      <w:i/>
      <w:iCs/>
      <w:color w:val="0087CD"/>
      <w:lang w:eastAsia="pl-PL"/>
    </w:rPr>
  </w:style>
  <w:style w:type="character" w:customStyle="1" w:styleId="CytatintensywnyZnak">
    <w:name w:val="Cytat intensywny Znak"/>
    <w:basedOn w:val="Domylnaczcionkaakapitu"/>
    <w:link w:val="Cytatintensywny"/>
    <w:uiPriority w:val="99"/>
    <w:locked/>
    <w:rsid w:val="00575BD8"/>
    <w:rPr>
      <w:rFonts w:cs="Times New Roman"/>
      <w:i/>
      <w:color w:val="0087CD"/>
      <w:sz w:val="20"/>
    </w:rPr>
  </w:style>
  <w:style w:type="character" w:styleId="Wyrnieniedelikatne">
    <w:name w:val="Subtle Emphasis"/>
    <w:basedOn w:val="Domylnaczcionkaakapitu"/>
    <w:uiPriority w:val="99"/>
    <w:qFormat/>
    <w:rsid w:val="00575BD8"/>
    <w:rPr>
      <w:rFonts w:cs="Times New Roman"/>
      <w:i/>
      <w:color w:val="0087CD"/>
    </w:rPr>
  </w:style>
  <w:style w:type="character" w:styleId="Wyrnienieintensywne">
    <w:name w:val="Intense Emphasis"/>
    <w:basedOn w:val="Domylnaczcionkaakapitu"/>
    <w:uiPriority w:val="99"/>
    <w:qFormat/>
    <w:rsid w:val="00575BD8"/>
    <w:rPr>
      <w:rFonts w:cs="Times New Roman"/>
      <w:b/>
      <w:caps/>
      <w:color w:val="0087CD"/>
      <w:spacing w:val="10"/>
    </w:rPr>
  </w:style>
  <w:style w:type="character" w:styleId="Odwoaniedelikatne">
    <w:name w:val="Subtle Reference"/>
    <w:basedOn w:val="Domylnaczcionkaakapitu"/>
    <w:uiPriority w:val="99"/>
    <w:qFormat/>
    <w:rsid w:val="00575BD8"/>
    <w:rPr>
      <w:rFonts w:cs="Times New Roman"/>
      <w:b/>
      <w:color w:val="0087CD"/>
    </w:rPr>
  </w:style>
  <w:style w:type="character" w:styleId="Odwoanieintensywne">
    <w:name w:val="Intense Reference"/>
    <w:basedOn w:val="Domylnaczcionkaakapitu"/>
    <w:uiPriority w:val="99"/>
    <w:qFormat/>
    <w:rsid w:val="00575BD8"/>
    <w:rPr>
      <w:rFonts w:cs="Times New Roman"/>
      <w:b/>
      <w:i/>
      <w:caps/>
      <w:color w:val="4F81BD"/>
    </w:rPr>
  </w:style>
  <w:style w:type="character" w:styleId="Tytuksiki">
    <w:name w:val="Book Title"/>
    <w:basedOn w:val="Domylnaczcionkaakapitu"/>
    <w:uiPriority w:val="99"/>
    <w:qFormat/>
    <w:rsid w:val="00575BD8"/>
    <w:rPr>
      <w:rFonts w:cs="Times New Roman"/>
      <w:b/>
      <w:i/>
      <w:spacing w:val="9"/>
    </w:rPr>
  </w:style>
  <w:style w:type="paragraph" w:styleId="Nagwekspisutreci">
    <w:name w:val="TOC Heading"/>
    <w:basedOn w:val="Nagwek1"/>
    <w:next w:val="Normalny"/>
    <w:uiPriority w:val="99"/>
    <w:qFormat/>
    <w:rsid w:val="00575BD8"/>
    <w:pPr>
      <w:outlineLvl w:val="9"/>
    </w:pPr>
  </w:style>
  <w:style w:type="paragraph" w:customStyle="1" w:styleId="DEPARTAMENT">
    <w:name w:val="DEPARTAMENT"/>
    <w:basedOn w:val="spistrescinr"/>
    <w:link w:val="DEPARTAMENTZnak"/>
    <w:uiPriority w:val="99"/>
    <w:rsid w:val="00575BD8"/>
    <w:pPr>
      <w:spacing w:before="0" w:after="0" w:line="240" w:lineRule="auto"/>
      <w:jc w:val="right"/>
    </w:pPr>
    <w:rPr>
      <w:rFonts w:ascii="Calibri" w:hAnsi="Calibri"/>
      <w:color w:val="0087CD"/>
    </w:rPr>
  </w:style>
  <w:style w:type="paragraph" w:customStyle="1" w:styleId="Wydzial">
    <w:name w:val="Wydzial"/>
    <w:basedOn w:val="Normalny"/>
    <w:link w:val="WydzialZnak"/>
    <w:uiPriority w:val="99"/>
    <w:rsid w:val="00575BD8"/>
    <w:pPr>
      <w:spacing w:before="0" w:after="0" w:line="240" w:lineRule="auto"/>
      <w:jc w:val="right"/>
    </w:pPr>
  </w:style>
  <w:style w:type="character" w:customStyle="1" w:styleId="spistrescinrZnak">
    <w:name w:val="spis tresci nr Znak"/>
    <w:link w:val="spistrescinr"/>
    <w:uiPriority w:val="99"/>
    <w:locked/>
    <w:rsid w:val="00782C00"/>
    <w:rPr>
      <w:rFonts w:ascii="Klavika Basic Light" w:hAnsi="Klavika Basic Light"/>
      <w:color w:val="606060"/>
      <w:sz w:val="20"/>
      <w:lang w:val="pl-PL"/>
    </w:rPr>
  </w:style>
  <w:style w:type="character" w:customStyle="1" w:styleId="DEPARTAMENTZnak">
    <w:name w:val="DEPARTAMENT Znak"/>
    <w:link w:val="DEPARTAMENT"/>
    <w:uiPriority w:val="99"/>
    <w:locked/>
    <w:rsid w:val="00575BD8"/>
    <w:rPr>
      <w:rFonts w:ascii="Calibri" w:hAnsi="Calibri"/>
      <w:color w:val="0087CD"/>
      <w:sz w:val="20"/>
      <w:lang w:val="pl-PL"/>
    </w:rPr>
  </w:style>
  <w:style w:type="paragraph" w:customStyle="1" w:styleId="numerowanie">
    <w:name w:val="numerowanie"/>
    <w:basedOn w:val="Akapitzlist"/>
    <w:link w:val="numerowanieZnak"/>
    <w:uiPriority w:val="99"/>
    <w:rsid w:val="00575BD8"/>
    <w:pPr>
      <w:numPr>
        <w:numId w:val="7"/>
      </w:numPr>
    </w:pPr>
  </w:style>
  <w:style w:type="character" w:customStyle="1" w:styleId="WydzialZnak">
    <w:name w:val="Wydzial Znak"/>
    <w:link w:val="Wydzial"/>
    <w:uiPriority w:val="99"/>
    <w:locked/>
    <w:rsid w:val="00575BD8"/>
    <w:rPr>
      <w:rFonts w:ascii="Calibri" w:hAnsi="Calibri"/>
      <w:lang w:val="pl-PL"/>
    </w:rPr>
  </w:style>
  <w:style w:type="paragraph" w:customStyle="1" w:styleId="punktor3poziom">
    <w:name w:val="punktor 3 poziom"/>
    <w:basedOn w:val="numerowanie"/>
    <w:link w:val="punktor3poziomZnak"/>
    <w:uiPriority w:val="99"/>
    <w:rsid w:val="00D12167"/>
    <w:pPr>
      <w:numPr>
        <w:numId w:val="8"/>
      </w:numPr>
    </w:pPr>
    <w:rPr>
      <w:lang w:val="en-US"/>
    </w:rPr>
  </w:style>
  <w:style w:type="character" w:customStyle="1" w:styleId="AkapitzlistZnak">
    <w:name w:val="Akapit z listą Znak"/>
    <w:aliases w:val="Wyliczanie Znak,Obiekt Znak,List Paragraph1 Znak,Akapit z listą31 Znak,normalny tekst Znak,List Paragraph Znak,Akapit z listą4 Znak,BulletC Znak,test ciągły Znak"/>
    <w:link w:val="Akapitzlist"/>
    <w:uiPriority w:val="34"/>
    <w:qFormat/>
    <w:locked/>
    <w:rsid w:val="00575BD8"/>
    <w:rPr>
      <w:sz w:val="20"/>
      <w:lang w:val="pl-PL"/>
    </w:rPr>
  </w:style>
  <w:style w:type="character" w:customStyle="1" w:styleId="numerowanieZnak">
    <w:name w:val="numerowanie Znak"/>
    <w:basedOn w:val="AkapitzlistZnak"/>
    <w:link w:val="numerowanie"/>
    <w:uiPriority w:val="99"/>
    <w:locked/>
    <w:rsid w:val="00575BD8"/>
    <w:rPr>
      <w:rFonts w:cs="Times New Roman"/>
      <w:sz w:val="20"/>
      <w:szCs w:val="20"/>
      <w:lang w:val="pl-PL" w:eastAsia="en-US"/>
    </w:rPr>
  </w:style>
  <w:style w:type="character" w:customStyle="1" w:styleId="punktor3poziomZnak">
    <w:name w:val="punktor 3 poziom Znak"/>
    <w:basedOn w:val="numerowanieZnak"/>
    <w:link w:val="punktor3poziom"/>
    <w:uiPriority w:val="99"/>
    <w:locked/>
    <w:rsid w:val="00D12167"/>
    <w:rPr>
      <w:rFonts w:cs="Times New Roman"/>
      <w:sz w:val="20"/>
      <w:szCs w:val="20"/>
      <w:lang w:val="en-US" w:eastAsia="en-US"/>
    </w:rPr>
  </w:style>
  <w:style w:type="paragraph" w:styleId="Tekstpodstawowywcity">
    <w:name w:val="Body Text Indent"/>
    <w:basedOn w:val="Normalny"/>
    <w:link w:val="TekstpodstawowywcityZnak"/>
    <w:uiPriority w:val="99"/>
    <w:rsid w:val="00DC1AF8"/>
    <w:pPr>
      <w:spacing w:before="0" w:after="120" w:line="240" w:lineRule="auto"/>
      <w:ind w:left="283"/>
      <w:jc w:val="left"/>
    </w:pPr>
    <w:rPr>
      <w:rFonts w:ascii="Times New Roman" w:hAnsi="Times New Roman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locked/>
    <w:rsid w:val="00DC1AF8"/>
    <w:rPr>
      <w:rFonts w:ascii="Times New Roman" w:hAnsi="Times New Roman" w:cs="Times New Roman"/>
    </w:rPr>
  </w:style>
  <w:style w:type="paragraph" w:customStyle="1" w:styleId="Default">
    <w:name w:val="Default"/>
    <w:uiPriority w:val="99"/>
    <w:rsid w:val="00AA317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Akapitzlist1">
    <w:name w:val="Akapit z listą1"/>
    <w:basedOn w:val="Normalny"/>
    <w:uiPriority w:val="99"/>
    <w:rsid w:val="0064360D"/>
    <w:pPr>
      <w:spacing w:before="0" w:after="0" w:line="240" w:lineRule="auto"/>
      <w:ind w:left="708"/>
      <w:jc w:val="left"/>
    </w:pPr>
    <w:rPr>
      <w:rFonts w:ascii="Times New Roman" w:hAnsi="Times New Roman"/>
      <w:sz w:val="28"/>
      <w:lang w:eastAsia="pl-PL"/>
    </w:rPr>
  </w:style>
  <w:style w:type="paragraph" w:customStyle="1" w:styleId="Akapitzlist2">
    <w:name w:val="Akapit z listą2"/>
    <w:basedOn w:val="Normalny"/>
    <w:uiPriority w:val="99"/>
    <w:rsid w:val="00433218"/>
    <w:pPr>
      <w:spacing w:before="0" w:after="0" w:line="240" w:lineRule="auto"/>
      <w:ind w:left="708"/>
      <w:jc w:val="left"/>
    </w:pPr>
    <w:rPr>
      <w:rFonts w:ascii="Times New Roman" w:hAnsi="Times New Roman"/>
      <w:sz w:val="28"/>
      <w:lang w:eastAsia="pl-PL"/>
    </w:rPr>
  </w:style>
  <w:style w:type="paragraph" w:customStyle="1" w:styleId="Akapitzlist3">
    <w:name w:val="Akapit z listą3"/>
    <w:basedOn w:val="Normalny"/>
    <w:uiPriority w:val="99"/>
    <w:rsid w:val="00374B0D"/>
    <w:pPr>
      <w:spacing w:before="0" w:after="0" w:line="240" w:lineRule="auto"/>
      <w:ind w:left="708"/>
      <w:jc w:val="left"/>
    </w:pPr>
    <w:rPr>
      <w:rFonts w:ascii="Times New Roman" w:hAnsi="Times New Roman"/>
      <w:sz w:val="28"/>
      <w:lang w:eastAsia="pl-PL"/>
    </w:rPr>
  </w:style>
  <w:style w:type="numbering" w:customStyle="1" w:styleId="ListaeXant">
    <w:name w:val="Lista eXant"/>
    <w:rsid w:val="00DD7B1C"/>
    <w:pPr>
      <w:numPr>
        <w:numId w:val="1"/>
      </w:numPr>
    </w:pPr>
  </w:style>
  <w:style w:type="numbering" w:customStyle="1" w:styleId="eXant2">
    <w:name w:val="eXant2"/>
    <w:rsid w:val="00DD7B1C"/>
    <w:pPr>
      <w:numPr>
        <w:numId w:val="2"/>
      </w:numPr>
    </w:pPr>
  </w:style>
  <w:style w:type="character" w:customStyle="1" w:styleId="AkapitzlistZnak1">
    <w:name w:val="Akapit z listą Znak1"/>
    <w:uiPriority w:val="99"/>
    <w:locked/>
    <w:rsid w:val="008B5E9F"/>
    <w:rPr>
      <w:sz w:val="20"/>
      <w:lang w:val="pl-PL"/>
    </w:rPr>
  </w:style>
  <w:style w:type="paragraph" w:styleId="Tekstpodstawowy">
    <w:name w:val="Body Text"/>
    <w:basedOn w:val="Normalny"/>
    <w:link w:val="TekstpodstawowyZnak"/>
    <w:uiPriority w:val="99"/>
    <w:unhideWhenUsed/>
    <w:locked/>
    <w:rsid w:val="004504CE"/>
    <w:pPr>
      <w:spacing w:after="120"/>
    </w:pPr>
    <w:rPr>
      <w:lang w:bidi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4504CE"/>
    <w:rPr>
      <w:lang w:eastAsia="en-US" w:bidi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locked/>
    <w:rsid w:val="00FC03BA"/>
    <w:pPr>
      <w:spacing w:before="0" w:after="0" w:line="240" w:lineRule="auto"/>
    </w:p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C03BA"/>
    <w:rPr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locked/>
    <w:rsid w:val="00FC03BA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locked/>
    <w:rsid w:val="00FC03B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locked/>
    <w:rsid w:val="00FC03BA"/>
    <w:pPr>
      <w:spacing w:line="240" w:lineRule="auto"/>
    </w:p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C03BA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locked/>
    <w:rsid w:val="00FC03B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C03BA"/>
    <w:rPr>
      <w:b/>
      <w:bCs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5976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76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76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76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7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7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7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7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7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7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7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7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7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7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7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7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esktop\ASZ%20EB\JMW%20OIL%20Stacja%20Benzynowa%203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934D773C92EC24B9FFA25779EE48ED9" ma:contentTypeVersion="14" ma:contentTypeDescription="Create a new document." ma:contentTypeScope="" ma:versionID="9dc8566cf350aa779b036689867acdc1">
  <xsd:schema xmlns:xsd="http://www.w3.org/2001/XMLSchema" xmlns:xs="http://www.w3.org/2001/XMLSchema" xmlns:p="http://schemas.microsoft.com/office/2006/metadata/properties" xmlns:ns3="30204fee-8587-4c68-b553-7e470d1afda1" xmlns:ns4="7642d29c-fd08-48d0-b26e-9b4d381612f3" targetNamespace="http://schemas.microsoft.com/office/2006/metadata/properties" ma:root="true" ma:fieldsID="db839b59d98c94d3a93f6623bedc5f36" ns3:_="" ns4:_="">
    <xsd:import namespace="30204fee-8587-4c68-b553-7e470d1afda1"/>
    <xsd:import namespace="7642d29c-fd08-48d0-b26e-9b4d381612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204fee-8587-4c68-b553-7e470d1afd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42d29c-fd08-48d0-b26e-9b4d381612f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364F-5730-4DB1-A99F-0D26EC84B91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CF19DA8-6176-4DC0-A916-F4954FB3EB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0204fee-8587-4c68-b553-7e470d1afda1"/>
    <ds:schemaRef ds:uri="7642d29c-fd08-48d0-b26e-9b4d381612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855A4EA-2E0E-48CB-8B91-B727A4E6884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BDB626C-0EDA-4403-9D9B-6EFB11F34C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JMW OIL Stacja Benzynowa 3</Template>
  <TotalTime>5</TotalTime>
  <Pages>1</Pages>
  <Words>93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BeSquare</Company>
  <LinksUpToDate>false</LinksUpToDate>
  <CharactersWithSpaces>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oem</cp:lastModifiedBy>
  <cp:revision>2</cp:revision>
  <cp:lastPrinted>2020-10-15T16:57:00Z</cp:lastPrinted>
  <dcterms:created xsi:type="dcterms:W3CDTF">2023-12-18T10:30:00Z</dcterms:created>
  <dcterms:modified xsi:type="dcterms:W3CDTF">2023-12-18T10:30:00Z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0x0101008934D773C92EC24B9FFA25779EE48ED9</vt:lpwstr>
  </property>
</Properties>
</file>